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470"/>
      </w:tblGrid>
      <w:tr w:rsidR="001B2ABD" w14:paraId="29D7B08F" w14:textId="77777777" w:rsidTr="001B2ABD">
        <w:trPr>
          <w:trHeight w:val="4410"/>
        </w:trPr>
        <w:tc>
          <w:tcPr>
            <w:tcW w:w="3600" w:type="dxa"/>
            <w:vAlign w:val="bottom"/>
          </w:tcPr>
          <w:p w14:paraId="3D206AB8" w14:textId="77777777" w:rsidR="001B2ABD" w:rsidRDefault="001B2ABD" w:rsidP="001B2ABD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65A80E4" wp14:editId="790F6425">
                      <wp:extent cx="2126274" cy="1997124"/>
                      <wp:effectExtent l="19050" t="19050" r="45720" b="41275"/>
                      <wp:docPr id="2" name="Oval 2" title="Professional Headshot of Man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274" cy="1997124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rcRect/>
                                <a:stretch>
                                  <a:fillRect l="16625" t="8807" r="16273" b="12181"/>
                                </a:stretch>
                              </a:blipFill>
                              <a:ln w="635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9556273" id="Oval 2" o:spid="_x0000_s1026" alt="Title: Professional Headshot of Man" style="width:167.4pt;height:15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" strokecolor="#94b6d2 [3204]" strokeweight="5pt">
                      <v:fill r:id="rId11" o:title="" recolor="t" rotate="t" type="frame"/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720" w:type="dxa"/>
          </w:tcPr>
          <w:p w14:paraId="1FAAF5E1" w14:textId="77777777" w:rsidR="001B2ABD" w:rsidRDefault="001B2ABD" w:rsidP="000C45FF">
            <w:pPr>
              <w:tabs>
                <w:tab w:val="left" w:pos="990"/>
              </w:tabs>
            </w:pPr>
          </w:p>
        </w:tc>
        <w:tc>
          <w:tcPr>
            <w:tcW w:w="6470" w:type="dxa"/>
            <w:vAlign w:val="bottom"/>
          </w:tcPr>
          <w:p w14:paraId="7CA774D4" w14:textId="77777777" w:rsidR="001B2ABD" w:rsidRDefault="009367FD" w:rsidP="001B2ABD">
            <w:pPr>
              <w:pStyle w:val="Title"/>
            </w:pPr>
            <w:r>
              <w:t>Ra</w:t>
            </w:r>
          </w:p>
          <w:p w14:paraId="3F39DCC8" w14:textId="77777777" w:rsidR="001B2ABD" w:rsidRDefault="009367FD" w:rsidP="001B2ABD">
            <w:pPr>
              <w:pStyle w:val="Subtitle"/>
            </w:pPr>
            <w:r w:rsidRPr="00A034A2">
              <w:rPr>
                <w:spacing w:val="1"/>
                <w:w w:val="54"/>
              </w:rPr>
              <w:t>Lord of the Egyptian god</w:t>
            </w:r>
            <w:r w:rsidRPr="00A034A2">
              <w:rPr>
                <w:spacing w:val="7"/>
                <w:w w:val="54"/>
              </w:rPr>
              <w:t>s</w:t>
            </w:r>
          </w:p>
        </w:tc>
      </w:tr>
      <w:tr w:rsidR="001B2ABD" w14:paraId="5C2CDA07" w14:textId="77777777" w:rsidTr="001B2ABD">
        <w:tc>
          <w:tcPr>
            <w:tcW w:w="3600" w:type="dxa"/>
          </w:tcPr>
          <w:sdt>
            <w:sdtPr>
              <w:id w:val="-1711873194"/>
              <w:placeholder>
                <w:docPart w:val="40F1748CE4E04E8B8F17220A766A6952"/>
              </w:placeholder>
              <w:temporary/>
              <w:showingPlcHdr/>
              <w15:appearance w15:val="hidden"/>
            </w:sdtPr>
            <w:sdtEndPr/>
            <w:sdtContent>
              <w:p w14:paraId="529D37DD" w14:textId="77777777" w:rsidR="001B2ABD" w:rsidRDefault="00036450" w:rsidP="00036450">
                <w:pPr>
                  <w:pStyle w:val="Heading3"/>
                </w:pPr>
                <w:r w:rsidRPr="00D5459D">
                  <w:t>Profile</w:t>
                </w:r>
              </w:p>
            </w:sdtContent>
          </w:sdt>
          <w:p w14:paraId="7474F1EC" w14:textId="77777777" w:rsidR="00BC3748" w:rsidRDefault="00BC3748" w:rsidP="00C96AD2">
            <w:r>
              <w:rPr>
                <w:b/>
                <w:bCs/>
              </w:rPr>
              <w:t>Name:</w:t>
            </w:r>
            <w:r>
              <w:t xml:space="preserve"> RA</w:t>
            </w:r>
          </w:p>
          <w:p w14:paraId="4571E65E" w14:textId="77777777" w:rsidR="00BC3748" w:rsidRPr="00BC3748" w:rsidRDefault="00BC3748" w:rsidP="00C96AD2">
            <w:r>
              <w:rPr>
                <w:b/>
                <w:bCs/>
              </w:rPr>
              <w:t xml:space="preserve">Age: </w:t>
            </w:r>
            <w:r>
              <w:t>5000?</w:t>
            </w:r>
          </w:p>
          <w:p w14:paraId="3D9F72E6" w14:textId="77777777" w:rsidR="00036450" w:rsidRDefault="00BC3748" w:rsidP="00C96AD2">
            <w:r w:rsidRPr="00BC3748">
              <w:rPr>
                <w:b/>
                <w:bCs/>
              </w:rPr>
              <w:t>Profession:</w:t>
            </w:r>
            <w:r>
              <w:t xml:space="preserve"> God</w:t>
            </w:r>
          </w:p>
          <w:p w14:paraId="2907B7B9" w14:textId="77777777" w:rsidR="00BC3748" w:rsidRPr="00BC3748" w:rsidRDefault="00BC3748" w:rsidP="00036450">
            <w:pPr>
              <w:rPr>
                <w:szCs w:val="18"/>
              </w:rPr>
            </w:pPr>
            <w:r>
              <w:rPr>
                <w:b/>
                <w:bCs/>
              </w:rPr>
              <w:t xml:space="preserve">Rate: </w:t>
            </w:r>
            <w:r>
              <w:rPr>
                <w:b/>
                <w:bCs/>
              </w:rPr>
              <w:br/>
            </w:r>
            <w:r w:rsidRPr="00BC3748">
              <w:rPr>
                <w:sz w:val="44"/>
                <w:szCs w:val="44"/>
              </w:rPr>
              <w:t>* * * * *</w:t>
            </w:r>
            <w:r>
              <w:rPr>
                <w:sz w:val="44"/>
                <w:szCs w:val="44"/>
              </w:rPr>
              <w:t xml:space="preserve"> </w:t>
            </w:r>
          </w:p>
          <w:sdt>
            <w:sdtPr>
              <w:id w:val="-1954003311"/>
              <w:placeholder>
                <w:docPart w:val="97F692338A92461A8E6E1BD3EA1D38E9"/>
              </w:placeholder>
              <w:temporary/>
              <w:showingPlcHdr/>
              <w15:appearance w15:val="hidden"/>
            </w:sdtPr>
            <w:sdtEndPr/>
            <w:sdtContent>
              <w:p w14:paraId="282009B4" w14:textId="77777777" w:rsidR="00036450" w:rsidRPr="00CB0055" w:rsidRDefault="00CB0055" w:rsidP="00CB0055">
                <w:pPr>
                  <w:pStyle w:val="Heading3"/>
                </w:pPr>
                <w:r w:rsidRPr="00CB0055">
                  <w:t>Contact</w:t>
                </w:r>
              </w:p>
            </w:sdtContent>
          </w:sdt>
          <w:sdt>
            <w:sdtPr>
              <w:id w:val="1111563247"/>
              <w:placeholder>
                <w:docPart w:val="02CA3E16624845B7992D47B8E2A64543"/>
              </w:placeholder>
              <w:temporary/>
              <w:showingPlcHdr/>
              <w15:appearance w15:val="hidden"/>
            </w:sdtPr>
            <w:sdtEndPr/>
            <w:sdtContent>
              <w:p w14:paraId="7020FB88" w14:textId="77777777" w:rsidR="004D3011" w:rsidRDefault="004D3011" w:rsidP="004D3011">
                <w:r w:rsidRPr="004D3011">
                  <w:t>PHONE:</w:t>
                </w:r>
              </w:p>
            </w:sdtContent>
          </w:sdt>
          <w:p w14:paraId="3C5E72A3" w14:textId="77777777" w:rsidR="004D3011" w:rsidRDefault="00BC3748" w:rsidP="004D3011">
            <w:r>
              <w:t>++++++++++99 9038 8867</w:t>
            </w:r>
          </w:p>
          <w:p w14:paraId="0E60B627" w14:textId="77777777" w:rsidR="004D3011" w:rsidRPr="004D3011" w:rsidRDefault="004D3011" w:rsidP="004D3011"/>
          <w:sdt>
            <w:sdtPr>
              <w:id w:val="67859272"/>
              <w:placeholder>
                <w:docPart w:val="BCD64AAF70E247988DF7A387998CBF21"/>
              </w:placeholder>
              <w:temporary/>
              <w:showingPlcHdr/>
              <w15:appearance w15:val="hidden"/>
            </w:sdtPr>
            <w:sdtEndPr/>
            <w:sdtContent>
              <w:p w14:paraId="2F38AEF7" w14:textId="77777777" w:rsidR="004D3011" w:rsidRDefault="004D3011" w:rsidP="004D3011">
                <w:r w:rsidRPr="004D3011">
                  <w:t>WEBSITE:</w:t>
                </w:r>
              </w:p>
            </w:sdtContent>
          </w:sdt>
          <w:p w14:paraId="2C9D076F" w14:textId="77777777" w:rsidR="004D3011" w:rsidRDefault="00C96AD2" w:rsidP="004D3011">
            <w:r>
              <w:t>WWW.RA/GOD.net.UK</w:t>
            </w:r>
          </w:p>
          <w:p w14:paraId="1F32EEAA" w14:textId="77777777" w:rsidR="004D3011" w:rsidRDefault="004D3011" w:rsidP="004D3011"/>
          <w:p w14:paraId="7FFAB237" w14:textId="77777777" w:rsidR="00C96AD2" w:rsidRPr="00C96AD2" w:rsidRDefault="00C96AD2" w:rsidP="004D3011">
            <w:pPr>
              <w:rPr>
                <w:color w:val="00B0F0"/>
                <w:u w:val="single"/>
              </w:rPr>
            </w:pPr>
            <w:r>
              <w:t>EMAIL:</w:t>
            </w:r>
            <w:r>
              <w:br/>
            </w:r>
            <w:r w:rsidRPr="00C96AD2">
              <w:rPr>
                <w:color w:val="00B0F0"/>
                <w:u w:val="single"/>
              </w:rPr>
              <w:t>RAgod/dont</w:t>
            </w:r>
            <w:r>
              <w:rPr>
                <w:color w:val="00B0F0"/>
                <w:u w:val="single"/>
              </w:rPr>
              <w:t>drive</w:t>
            </w:r>
            <w:r w:rsidRPr="00C96AD2">
              <w:rPr>
                <w:color w:val="00B0F0"/>
                <w:u w:val="single"/>
              </w:rPr>
              <w:t>my</w:t>
            </w:r>
            <w:r>
              <w:rPr>
                <w:color w:val="00B0F0"/>
                <w:u w:val="single"/>
              </w:rPr>
              <w:t>sun</w:t>
            </w:r>
            <w:r w:rsidRPr="00C96AD2">
              <w:rPr>
                <w:color w:val="00B0F0"/>
                <w:u w:val="single"/>
              </w:rPr>
              <w:t>@</w:t>
            </w:r>
            <w:r w:rsidR="00BC3748">
              <w:rPr>
                <w:color w:val="00B0F0"/>
                <w:u w:val="single"/>
              </w:rPr>
              <w:t>deity</w:t>
            </w:r>
            <w:r w:rsidRPr="00C96AD2">
              <w:rPr>
                <w:color w:val="00B0F0"/>
                <w:u w:val="single"/>
              </w:rPr>
              <w:t>.com</w:t>
            </w:r>
          </w:p>
          <w:p w14:paraId="4F93EC9A" w14:textId="77777777" w:rsidR="004D3011" w:rsidRPr="00CB0055" w:rsidRDefault="004D3011" w:rsidP="00CB0055">
            <w:pPr>
              <w:pStyle w:val="Heading3"/>
            </w:pPr>
          </w:p>
          <w:p w14:paraId="78E8BD43" w14:textId="77777777" w:rsidR="004D3011" w:rsidRPr="004D3011" w:rsidRDefault="004D3011" w:rsidP="00E83A49">
            <w:pPr>
              <w:spacing w:before="240"/>
            </w:pPr>
          </w:p>
        </w:tc>
        <w:tc>
          <w:tcPr>
            <w:tcW w:w="720" w:type="dxa"/>
          </w:tcPr>
          <w:p w14:paraId="13B1B412" w14:textId="77777777" w:rsidR="001B2ABD" w:rsidRDefault="001B2ABD" w:rsidP="000C45FF">
            <w:pPr>
              <w:tabs>
                <w:tab w:val="left" w:pos="990"/>
              </w:tabs>
            </w:pPr>
          </w:p>
        </w:tc>
        <w:tc>
          <w:tcPr>
            <w:tcW w:w="6470" w:type="dxa"/>
          </w:tcPr>
          <w:p w14:paraId="2355CC6A" w14:textId="77777777" w:rsidR="001B2ABD" w:rsidRDefault="009367FD" w:rsidP="00036450">
            <w:pPr>
              <w:pStyle w:val="Heading2"/>
            </w:pPr>
            <w:r>
              <w:t>Egyptian God of the Su</w:t>
            </w:r>
            <w:r w:rsidR="00460E71">
              <w:t>n</w:t>
            </w:r>
          </w:p>
          <w:p w14:paraId="2D8FC8FD" w14:textId="65F91CEE" w:rsidR="00036450" w:rsidRPr="00460E71" w:rsidRDefault="00460E71" w:rsidP="009367FD">
            <w:pPr>
              <w:pStyle w:val="Heading4"/>
              <w:rPr>
                <w:b w:val="0"/>
                <w:bCs/>
              </w:rPr>
            </w:pPr>
            <w:r>
              <w:rPr>
                <w:b w:val="0"/>
                <w:bCs/>
              </w:rPr>
              <w:t>I am the Egyptian god of the sun</w:t>
            </w:r>
            <w:r w:rsidR="001D0512">
              <w:rPr>
                <w:b w:val="0"/>
                <w:bCs/>
              </w:rPr>
              <w:t>,</w:t>
            </w:r>
            <w:r>
              <w:rPr>
                <w:b w:val="0"/>
                <w:bCs/>
              </w:rPr>
              <w:t xml:space="preserve"> </w:t>
            </w:r>
            <w:r w:rsidR="00447500">
              <w:rPr>
                <w:b w:val="0"/>
                <w:bCs/>
              </w:rPr>
              <w:t xml:space="preserve">which requires a lot of </w:t>
            </w:r>
            <w:r w:rsidR="00431F68">
              <w:rPr>
                <w:b w:val="0"/>
                <w:bCs/>
              </w:rPr>
              <w:t>patience</w:t>
            </w:r>
            <w:r w:rsidR="00B273C8">
              <w:rPr>
                <w:b w:val="0"/>
                <w:bCs/>
              </w:rPr>
              <w:t xml:space="preserve"> because it is </w:t>
            </w:r>
            <w:r w:rsidR="006265E0">
              <w:rPr>
                <w:b w:val="0"/>
                <w:bCs/>
              </w:rPr>
              <w:t>a</w:t>
            </w:r>
            <w:r w:rsidR="0040712B">
              <w:rPr>
                <w:b w:val="0"/>
                <w:bCs/>
              </w:rPr>
              <w:t xml:space="preserve">n eternity long. </w:t>
            </w:r>
            <w:r w:rsidR="00222056">
              <w:rPr>
                <w:b w:val="0"/>
                <w:bCs/>
              </w:rPr>
              <w:t>I am also</w:t>
            </w:r>
            <w:r>
              <w:rPr>
                <w:b w:val="0"/>
                <w:bCs/>
              </w:rPr>
              <w:t xml:space="preserve"> the lord of the Egyptian gods</w:t>
            </w:r>
            <w:r w:rsidR="00431F68">
              <w:rPr>
                <w:b w:val="0"/>
                <w:bCs/>
              </w:rPr>
              <w:t xml:space="preserve">, which requires </w:t>
            </w:r>
            <w:r w:rsidR="002C4C4B">
              <w:rPr>
                <w:b w:val="0"/>
                <w:bCs/>
              </w:rPr>
              <w:t>lots of trickery</w:t>
            </w:r>
            <w:r w:rsidR="00CC5933">
              <w:rPr>
                <w:b w:val="0"/>
                <w:bCs/>
              </w:rPr>
              <w:t xml:space="preserve">, and </w:t>
            </w:r>
            <w:r w:rsidR="00002A36">
              <w:rPr>
                <w:b w:val="0"/>
                <w:bCs/>
              </w:rPr>
              <w:t>endless shouting with other deitys.</w:t>
            </w:r>
          </w:p>
          <w:sdt>
            <w:sdtPr>
              <w:id w:val="1001553383"/>
              <w:placeholder>
                <w:docPart w:val="89640D334680479CAA0445C84BE18D7E"/>
              </w:placeholder>
              <w:temporary/>
              <w:showingPlcHdr/>
              <w15:appearance w15:val="hidden"/>
            </w:sdtPr>
            <w:sdtEndPr/>
            <w:sdtContent>
              <w:p w14:paraId="001E5A85" w14:textId="77777777" w:rsidR="00036450" w:rsidRDefault="00036450" w:rsidP="00036450">
                <w:pPr>
                  <w:pStyle w:val="Heading2"/>
                </w:pPr>
                <w:r w:rsidRPr="00036450">
                  <w:t>WORK EXPERIENCE</w:t>
                </w:r>
              </w:p>
            </w:sdtContent>
          </w:sdt>
          <w:p w14:paraId="2783542B" w14:textId="77777777" w:rsidR="00036450" w:rsidRDefault="00630868" w:rsidP="00B359E4">
            <w:pPr>
              <w:pStyle w:val="Heading4"/>
              <w:rPr>
                <w:bCs/>
              </w:rPr>
            </w:pPr>
            <w:r>
              <w:t xml:space="preserve">Deity </w:t>
            </w:r>
            <w:r w:rsidR="00460E71">
              <w:t>Enterprises,</w:t>
            </w:r>
            <w:r w:rsidR="00036450">
              <w:t xml:space="preserve"> </w:t>
            </w:r>
            <w:r w:rsidR="00460E71">
              <w:t>Lord of the Egyptian Gods</w:t>
            </w:r>
          </w:p>
          <w:p w14:paraId="7440C3C5" w14:textId="77777777" w:rsidR="00036450" w:rsidRPr="00036450" w:rsidRDefault="00460E71" w:rsidP="00B359E4">
            <w:pPr>
              <w:pStyle w:val="Date"/>
            </w:pPr>
            <w:r>
              <w:t>3100BC</w:t>
            </w:r>
            <w:r w:rsidR="00036450" w:rsidRPr="00036450">
              <w:t>–</w:t>
            </w:r>
            <w:r>
              <w:t>2020AD</w:t>
            </w:r>
          </w:p>
          <w:p w14:paraId="73A35619" w14:textId="77777777" w:rsidR="00036450" w:rsidRDefault="00630868" w:rsidP="00036450">
            <w:r>
              <w:t>I have been in the lord of the gods for around 5000 years and I am very well trained in managing over 2000 stubborn immortals.</w:t>
            </w:r>
          </w:p>
          <w:p w14:paraId="5C2AEEE6" w14:textId="77777777" w:rsidR="004D3011" w:rsidRDefault="004D3011" w:rsidP="00036450"/>
          <w:p w14:paraId="761BC418" w14:textId="77777777" w:rsidR="004D3011" w:rsidRPr="004D3011" w:rsidRDefault="00630868" w:rsidP="00B359E4">
            <w:pPr>
              <w:pStyle w:val="Heading4"/>
              <w:rPr>
                <w:bCs/>
              </w:rPr>
            </w:pPr>
            <w:r>
              <w:t>Deity Enterprises,</w:t>
            </w:r>
            <w:r w:rsidR="004D3011" w:rsidRPr="004D3011">
              <w:t xml:space="preserve"> </w:t>
            </w:r>
            <w:r>
              <w:t>God of the Sun</w:t>
            </w:r>
          </w:p>
          <w:p w14:paraId="223EC50E" w14:textId="77777777" w:rsidR="004D3011" w:rsidRPr="004D3011" w:rsidRDefault="00630868" w:rsidP="00B359E4">
            <w:pPr>
              <w:pStyle w:val="Date"/>
            </w:pPr>
            <w:r>
              <w:t>3100BC</w:t>
            </w:r>
            <w:r w:rsidR="004D3011" w:rsidRPr="004D3011">
              <w:t>–</w:t>
            </w:r>
            <w:r>
              <w:t>2020AD</w:t>
            </w:r>
          </w:p>
          <w:p w14:paraId="5D1A7922" w14:textId="77777777" w:rsidR="004D3011" w:rsidRDefault="00630868" w:rsidP="00036450">
            <w:r>
              <w:t>I have been god of the sun for, once again, around 5000 years, and I can drive the s</w:t>
            </w:r>
            <w:r w:rsidR="00894DB6">
              <w:t>un chariot</w:t>
            </w:r>
            <w:r w:rsidR="00C96AD2">
              <w:t xml:space="preserve"> every day and every night</w:t>
            </w:r>
            <w:r w:rsidR="00894DB6">
              <w:t xml:space="preserve"> I have to fight my way through the underworld </w:t>
            </w:r>
            <w:r w:rsidR="00C96AD2">
              <w:t xml:space="preserve">and be reborn in the morning </w:t>
            </w:r>
            <w:r w:rsidR="00894DB6">
              <w:t>so booking meetings with my other gods is hard.</w:t>
            </w:r>
          </w:p>
          <w:sdt>
            <w:sdtPr>
              <w:id w:val="1669594239"/>
              <w:placeholder>
                <w:docPart w:val="7831B9DEF62A49EC81BFA7A813311385"/>
              </w:placeholder>
              <w:temporary/>
              <w:showingPlcHdr/>
              <w15:appearance w15:val="hidden"/>
            </w:sdtPr>
            <w:sdtEndPr/>
            <w:sdtContent>
              <w:p w14:paraId="5BA5FF64" w14:textId="77777777" w:rsidR="00036450" w:rsidRDefault="00180329" w:rsidP="00036450">
                <w:pPr>
                  <w:pStyle w:val="Heading2"/>
                </w:pPr>
                <w:r w:rsidRPr="00036450">
                  <w:rPr>
                    <w:rStyle w:val="Heading2Char"/>
                    <w:b/>
                    <w:bCs/>
                    <w:caps/>
                  </w:rPr>
                  <w:t>SKILLS</w:t>
                </w:r>
              </w:p>
            </w:sdtContent>
          </w:sdt>
          <w:p w14:paraId="0A438AB4" w14:textId="77777777" w:rsidR="00036450" w:rsidRPr="004D3011" w:rsidRDefault="00112054" w:rsidP="004D3011">
            <w:pPr>
              <w:rPr>
                <w:color w:val="FFFFFF" w:themeColor="background1"/>
              </w:rPr>
            </w:pPr>
            <w:r w:rsidRPr="00B90CEF">
              <w:rPr>
                <w:noProof/>
                <w:color w:val="000000" w:themeColor="text1"/>
              </w:rPr>
              <w:drawing>
                <wp:inline distT="0" distB="0" distL="0" distR="0" wp14:anchorId="5E81DDEB" wp14:editId="372B7197">
                  <wp:extent cx="3756660" cy="1257300"/>
                  <wp:effectExtent l="0" t="0" r="0" b="0"/>
                  <wp:docPr id="12" name="Chart 12" descr="skills chart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</w:tbl>
    <w:p w14:paraId="3FB5390D" w14:textId="77777777" w:rsidR="0043117B" w:rsidRDefault="00A034A2" w:rsidP="000C45FF">
      <w:pPr>
        <w:tabs>
          <w:tab w:val="left" w:pos="990"/>
        </w:tabs>
      </w:pPr>
    </w:p>
    <w:sectPr w:rsidR="0043117B" w:rsidSect="000C45FF">
      <w:head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EBD6C" w14:textId="77777777" w:rsidR="00A034A2" w:rsidRDefault="00A034A2" w:rsidP="000C45FF">
      <w:r>
        <w:separator/>
      </w:r>
    </w:p>
  </w:endnote>
  <w:endnote w:type="continuationSeparator" w:id="0">
    <w:p w14:paraId="23B571A9" w14:textId="77777777" w:rsidR="00A034A2" w:rsidRDefault="00A034A2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59F99" w14:textId="77777777" w:rsidR="00A034A2" w:rsidRDefault="00A034A2" w:rsidP="000C45FF">
      <w:r>
        <w:separator/>
      </w:r>
    </w:p>
  </w:footnote>
  <w:footnote w:type="continuationSeparator" w:id="0">
    <w:p w14:paraId="445FDB76" w14:textId="77777777" w:rsidR="00A034A2" w:rsidRDefault="00A034A2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5B49C" w14:textId="77777777" w:rsidR="000C45FF" w:rsidRDefault="000C45F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CF5010" wp14:editId="0F3F597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3" name="Graphic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7FD"/>
    <w:rsid w:val="00002A36"/>
    <w:rsid w:val="00036450"/>
    <w:rsid w:val="00094499"/>
    <w:rsid w:val="000C45FF"/>
    <w:rsid w:val="000E3FD1"/>
    <w:rsid w:val="00112054"/>
    <w:rsid w:val="001525E1"/>
    <w:rsid w:val="00180329"/>
    <w:rsid w:val="0019001F"/>
    <w:rsid w:val="001A74A5"/>
    <w:rsid w:val="001B2ABD"/>
    <w:rsid w:val="001D0512"/>
    <w:rsid w:val="001E0391"/>
    <w:rsid w:val="001E1759"/>
    <w:rsid w:val="001F1ECC"/>
    <w:rsid w:val="00222056"/>
    <w:rsid w:val="002400EB"/>
    <w:rsid w:val="00256CF7"/>
    <w:rsid w:val="00281FD5"/>
    <w:rsid w:val="002C4C4B"/>
    <w:rsid w:val="0030481B"/>
    <w:rsid w:val="003156FC"/>
    <w:rsid w:val="003254B5"/>
    <w:rsid w:val="0037121F"/>
    <w:rsid w:val="003A6B7D"/>
    <w:rsid w:val="003B06CA"/>
    <w:rsid w:val="004065E0"/>
    <w:rsid w:val="0040712B"/>
    <w:rsid w:val="004071FC"/>
    <w:rsid w:val="00431F68"/>
    <w:rsid w:val="00445947"/>
    <w:rsid w:val="00447500"/>
    <w:rsid w:val="00460E71"/>
    <w:rsid w:val="004813B3"/>
    <w:rsid w:val="00496591"/>
    <w:rsid w:val="004C63E4"/>
    <w:rsid w:val="004D3011"/>
    <w:rsid w:val="005262AC"/>
    <w:rsid w:val="00590B0A"/>
    <w:rsid w:val="005E39D5"/>
    <w:rsid w:val="00600670"/>
    <w:rsid w:val="0062123A"/>
    <w:rsid w:val="006265E0"/>
    <w:rsid w:val="00630868"/>
    <w:rsid w:val="00646E75"/>
    <w:rsid w:val="006771D0"/>
    <w:rsid w:val="00715FCB"/>
    <w:rsid w:val="00743101"/>
    <w:rsid w:val="0076228B"/>
    <w:rsid w:val="007775E1"/>
    <w:rsid w:val="007867A0"/>
    <w:rsid w:val="007927F5"/>
    <w:rsid w:val="00802CA0"/>
    <w:rsid w:val="00894DB6"/>
    <w:rsid w:val="009260CD"/>
    <w:rsid w:val="009367FD"/>
    <w:rsid w:val="00952C25"/>
    <w:rsid w:val="00A034A2"/>
    <w:rsid w:val="00A2118D"/>
    <w:rsid w:val="00A843F8"/>
    <w:rsid w:val="00AB6026"/>
    <w:rsid w:val="00AD76E2"/>
    <w:rsid w:val="00B20152"/>
    <w:rsid w:val="00B273C8"/>
    <w:rsid w:val="00B359E4"/>
    <w:rsid w:val="00B57D98"/>
    <w:rsid w:val="00B70850"/>
    <w:rsid w:val="00BC3748"/>
    <w:rsid w:val="00BF71A7"/>
    <w:rsid w:val="00C066B6"/>
    <w:rsid w:val="00C35BE6"/>
    <w:rsid w:val="00C37BA1"/>
    <w:rsid w:val="00C4674C"/>
    <w:rsid w:val="00C506CF"/>
    <w:rsid w:val="00C72BED"/>
    <w:rsid w:val="00C9578B"/>
    <w:rsid w:val="00C96AD2"/>
    <w:rsid w:val="00CB0055"/>
    <w:rsid w:val="00CC5933"/>
    <w:rsid w:val="00D2522B"/>
    <w:rsid w:val="00D422DE"/>
    <w:rsid w:val="00D5459D"/>
    <w:rsid w:val="00D56032"/>
    <w:rsid w:val="00DA1F4D"/>
    <w:rsid w:val="00DD172A"/>
    <w:rsid w:val="00E25A26"/>
    <w:rsid w:val="00E4381A"/>
    <w:rsid w:val="00E55D74"/>
    <w:rsid w:val="00E83A49"/>
    <w:rsid w:val="00F60274"/>
    <w:rsid w:val="00F77FB9"/>
    <w:rsid w:val="00FB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991AC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5459D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customStyle="1" w:styleId="DateChar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B85A22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Heading3Char">
    <w:name w:val="Heading 3 Char"/>
    <w:basedOn w:val="DefaultParagraphFont"/>
    <w:link w:val="Heading3"/>
    <w:uiPriority w:val="9"/>
    <w:rsid w:val="00D5459D"/>
    <w:rPr>
      <w:rFonts w:asciiTheme="majorHAnsi" w:eastAsiaTheme="majorEastAsia" w:hAnsiTheme="majorHAnsi" w:cstheme="majorBidi"/>
      <w:b/>
      <w:caps/>
      <w:color w:val="548AB7" w:themeColor="accent1" w:themeShade="BF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B359E4"/>
    <w:rPr>
      <w:b/>
      <w:sz w:val="18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60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02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60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en.wikipedia.org/wiki/Solar_deity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bec\AppData\Local\Microsoft\Office\16.0\DTS\en-US%7b529BB86E-F832-4C84-ADEE-8D19C3FB89D6%7d\%7bAE756351-549C-4D40-A4D1-6B505A92D4F2%7dtf00546271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925087710892123"/>
          <c:y val="0"/>
          <c:w val="0.80138048159801523"/>
          <c:h val="0.9775551181102362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Skill Percent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numFmt formatCode="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7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Sheet1!$A$4:$A$6</c:f>
              <c:strCache>
                <c:ptCount val="3"/>
                <c:pt idx="0">
                  <c:v>Lord of Gods</c:v>
                </c:pt>
                <c:pt idx="1">
                  <c:v>Being Reborn</c:v>
                </c:pt>
                <c:pt idx="2">
                  <c:v>Driving Suns</c:v>
                </c:pt>
              </c:strCache>
            </c:strRef>
          </c:cat>
          <c:val>
            <c:numRef>
              <c:f>Sheet1!$B$4:$B$6</c:f>
              <c:numCache>
                <c:formatCode>General</c:formatCode>
                <c:ptCount val="3"/>
                <c:pt idx="0">
                  <c:v>1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CC-44A2-8B79-365C2E919E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8"/>
        <c:overlap val="60"/>
        <c:axId val="510443647"/>
        <c:axId val="510551375"/>
      </c:barChart>
      <c:catAx>
        <c:axId val="51044364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noFill/>
            <a:round/>
            <a:headEnd type="none" w="sm" len="sm"/>
            <a:tailEnd type="none" w="sm" len="sm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551375"/>
        <c:crosses val="autoZero"/>
        <c:auto val="1"/>
        <c:lblAlgn val="ctr"/>
        <c:lblOffset val="100"/>
        <c:noMultiLvlLbl val="0"/>
      </c:catAx>
      <c:valAx>
        <c:axId val="510551375"/>
        <c:scaling>
          <c:orientation val="minMax"/>
          <c:max val="1"/>
        </c:scaling>
        <c:delete val="1"/>
        <c:axPos val="b"/>
        <c:numFmt formatCode="0.00%" sourceLinked="0"/>
        <c:majorTickMark val="none"/>
        <c:minorTickMark val="none"/>
        <c:tickLblPos val="nextTo"/>
        <c:crossAx val="510443647"/>
        <c:crosses val="autoZero"/>
        <c:crossBetween val="between"/>
        <c:majorUnit val="0.25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0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  <a:headEnd type="none" w="sm" len="sm"/>
        <a:tailEnd type="none" w="sm" len="sm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46000">
            <a:schemeClr val="phClr"/>
          </a:gs>
          <a:gs pos="100000">
            <a:schemeClr val="phClr">
              <a:lumMod val="20000"/>
              <a:lumOff val="80000"/>
              <a:alpha val="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tx1">
                <a:lumMod val="5000"/>
                <a:lumOff val="95000"/>
              </a:schemeClr>
            </a:gs>
            <a:gs pos="10000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tx1">
                <a:lumMod val="5000"/>
                <a:lumOff val="95000"/>
              </a:schemeClr>
            </a:gs>
            <a:gs pos="10000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0F1748CE4E04E8B8F17220A766A6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CC625-1EC8-41B9-8821-FF3723451E97}"/>
      </w:docPartPr>
      <w:docPartBody>
        <w:p w:rsidR="00383976" w:rsidRDefault="004F546C">
          <w:pPr>
            <w:pStyle w:val="40F1748CE4E04E8B8F17220A766A6952"/>
          </w:pPr>
          <w:r w:rsidRPr="00D5459D">
            <w:t>Profile</w:t>
          </w:r>
        </w:p>
      </w:docPartBody>
    </w:docPart>
    <w:docPart>
      <w:docPartPr>
        <w:name w:val="97F692338A92461A8E6E1BD3EA1D3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70D63-9BF5-4EC4-86CD-BFAF7FAA2293}"/>
      </w:docPartPr>
      <w:docPartBody>
        <w:p w:rsidR="00383976" w:rsidRDefault="004F546C">
          <w:pPr>
            <w:pStyle w:val="97F692338A92461A8E6E1BD3EA1D38E9"/>
          </w:pPr>
          <w:r w:rsidRPr="00CB0055">
            <w:t>Contact</w:t>
          </w:r>
        </w:p>
      </w:docPartBody>
    </w:docPart>
    <w:docPart>
      <w:docPartPr>
        <w:name w:val="02CA3E16624845B7992D47B8E2A64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27A6ED-89B4-4134-85CE-66B08406F3A1}"/>
      </w:docPartPr>
      <w:docPartBody>
        <w:p w:rsidR="00383976" w:rsidRDefault="004F546C">
          <w:pPr>
            <w:pStyle w:val="02CA3E16624845B7992D47B8E2A64543"/>
          </w:pPr>
          <w:r w:rsidRPr="004D3011">
            <w:t>PHONE:</w:t>
          </w:r>
        </w:p>
      </w:docPartBody>
    </w:docPart>
    <w:docPart>
      <w:docPartPr>
        <w:name w:val="BCD64AAF70E247988DF7A387998CB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13EFF-2D5E-4409-A75D-FAD301A22678}"/>
      </w:docPartPr>
      <w:docPartBody>
        <w:p w:rsidR="00383976" w:rsidRDefault="004F546C">
          <w:pPr>
            <w:pStyle w:val="BCD64AAF70E247988DF7A387998CBF21"/>
          </w:pPr>
          <w:r w:rsidRPr="004D3011">
            <w:t>WEBSITE:</w:t>
          </w:r>
        </w:p>
      </w:docPartBody>
    </w:docPart>
    <w:docPart>
      <w:docPartPr>
        <w:name w:val="89640D334680479CAA0445C84BE18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64C66-B177-4089-8E64-5773062A881D}"/>
      </w:docPartPr>
      <w:docPartBody>
        <w:p w:rsidR="00383976" w:rsidRDefault="004F546C">
          <w:pPr>
            <w:pStyle w:val="89640D334680479CAA0445C84BE18D7E"/>
          </w:pPr>
          <w:r w:rsidRPr="00036450">
            <w:t>WORK EXPERIENCE</w:t>
          </w:r>
        </w:p>
      </w:docPartBody>
    </w:docPart>
    <w:docPart>
      <w:docPartPr>
        <w:name w:val="7831B9DEF62A49EC81BFA7A813311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4D4EF-CC88-4711-BA30-B0A71BE5F89C}"/>
      </w:docPartPr>
      <w:docPartBody>
        <w:p w:rsidR="00383976" w:rsidRDefault="004F546C">
          <w:pPr>
            <w:pStyle w:val="7831B9DEF62A49EC81BFA7A813311385"/>
          </w:pPr>
          <w:r w:rsidRPr="00036450">
            <w:rPr>
              <w:rStyle w:val="Heading2Char"/>
            </w:rPr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976"/>
    <w:rsid w:val="00383976"/>
    <w:rsid w:val="004F546C"/>
    <w:rsid w:val="00D6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pBdr>
        <w:bottom w:val="single" w:sz="8" w:space="1" w:color="4472C4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3051542FD4A4B678EB5542A47C5FA24">
    <w:name w:val="D3051542FD4A4B678EB5542A47C5FA24"/>
  </w:style>
  <w:style w:type="paragraph" w:customStyle="1" w:styleId="8762130047E54A95B38011A47FE5F9B7">
    <w:name w:val="8762130047E54A95B38011A47FE5F9B7"/>
  </w:style>
  <w:style w:type="paragraph" w:customStyle="1" w:styleId="40F1748CE4E04E8B8F17220A766A6952">
    <w:name w:val="40F1748CE4E04E8B8F17220A766A6952"/>
  </w:style>
  <w:style w:type="paragraph" w:customStyle="1" w:styleId="236B226618CE4FE1A5EE17E5FB6A7BA8">
    <w:name w:val="236B226618CE4FE1A5EE17E5FB6A7BA8"/>
  </w:style>
  <w:style w:type="paragraph" w:customStyle="1" w:styleId="97F692338A92461A8E6E1BD3EA1D38E9">
    <w:name w:val="97F692338A92461A8E6E1BD3EA1D38E9"/>
  </w:style>
  <w:style w:type="paragraph" w:customStyle="1" w:styleId="02CA3E16624845B7992D47B8E2A64543">
    <w:name w:val="02CA3E16624845B7992D47B8E2A64543"/>
  </w:style>
  <w:style w:type="paragraph" w:customStyle="1" w:styleId="42B65552FAA846DC90EA7F77757093D7">
    <w:name w:val="42B65552FAA846DC90EA7F77757093D7"/>
  </w:style>
  <w:style w:type="paragraph" w:customStyle="1" w:styleId="BCD64AAF70E247988DF7A387998CBF21">
    <w:name w:val="BCD64AAF70E247988DF7A387998CBF21"/>
  </w:style>
  <w:style w:type="paragraph" w:customStyle="1" w:styleId="2A9FD1CE3E184281A4F9123B64B61465">
    <w:name w:val="2A9FD1CE3E184281A4F9123B64B61465"/>
  </w:style>
  <w:style w:type="paragraph" w:customStyle="1" w:styleId="087DDA25ADF3483EB9B57DC14BEFCA32">
    <w:name w:val="087DDA25ADF3483EB9B57DC14BEFCA32"/>
  </w:style>
  <w:style w:type="character" w:styleId="Hyperlink">
    <w:name w:val="Hyperlink"/>
    <w:basedOn w:val="DefaultParagraphFont"/>
    <w:uiPriority w:val="99"/>
    <w:unhideWhenUsed/>
    <w:rPr>
      <w:color w:val="C45911" w:themeColor="accent2" w:themeShade="BF"/>
      <w:u w:val="single"/>
    </w:rPr>
  </w:style>
  <w:style w:type="paragraph" w:customStyle="1" w:styleId="C7EE14E5FAAB4097896A0CBCB7080B7F">
    <w:name w:val="C7EE14E5FAAB4097896A0CBCB7080B7F"/>
  </w:style>
  <w:style w:type="paragraph" w:customStyle="1" w:styleId="0DEEE99AF62E4FF68616C1A806FC30FF">
    <w:name w:val="0DEEE99AF62E4FF68616C1A806FC30FF"/>
  </w:style>
  <w:style w:type="paragraph" w:customStyle="1" w:styleId="947EEA1053E549AFB41C90ED930D7758">
    <w:name w:val="947EEA1053E549AFB41C90ED930D7758"/>
  </w:style>
  <w:style w:type="paragraph" w:customStyle="1" w:styleId="60893B47880240D7B2A89895E72C9115">
    <w:name w:val="60893B47880240D7B2A89895E72C9115"/>
  </w:style>
  <w:style w:type="paragraph" w:customStyle="1" w:styleId="0A4E282BC2B14DBD85AD14C3548A63C6">
    <w:name w:val="0A4E282BC2B14DBD85AD14C3548A63C6"/>
  </w:style>
  <w:style w:type="paragraph" w:customStyle="1" w:styleId="9DA6366595AA4A5DADBA3F36C679411A">
    <w:name w:val="9DA6366595AA4A5DADBA3F36C679411A"/>
  </w:style>
  <w:style w:type="paragraph" w:customStyle="1" w:styleId="1928EA72C0C647B4B531823AC122F2B7">
    <w:name w:val="1928EA72C0C647B4B531823AC122F2B7"/>
  </w:style>
  <w:style w:type="paragraph" w:customStyle="1" w:styleId="2F676F2DACC848CC944A1F022C7B2872">
    <w:name w:val="2F676F2DACC848CC944A1F022C7B2872"/>
  </w:style>
  <w:style w:type="paragraph" w:customStyle="1" w:styleId="08D9B146BC014E7FA7006FD919B05213">
    <w:name w:val="08D9B146BC014E7FA7006FD919B05213"/>
  </w:style>
  <w:style w:type="paragraph" w:customStyle="1" w:styleId="D01C45B3CC30453FA87AC746F63D168E">
    <w:name w:val="D01C45B3CC30453FA87AC746F63D168E"/>
  </w:style>
  <w:style w:type="paragraph" w:customStyle="1" w:styleId="645176C536C347C2B661C9262FCA5E87">
    <w:name w:val="645176C536C347C2B661C9262FCA5E87"/>
  </w:style>
  <w:style w:type="paragraph" w:customStyle="1" w:styleId="A750BB51A2374F48A3856895D2E1501B">
    <w:name w:val="A750BB51A2374F48A3856895D2E1501B"/>
  </w:style>
  <w:style w:type="paragraph" w:customStyle="1" w:styleId="FC545679B169494A93B0A0BAC663581B">
    <w:name w:val="FC545679B169494A93B0A0BAC663581B"/>
  </w:style>
  <w:style w:type="paragraph" w:customStyle="1" w:styleId="C50FE46318474ED183DADD743E0D2614">
    <w:name w:val="C50FE46318474ED183DADD743E0D2614"/>
  </w:style>
  <w:style w:type="paragraph" w:customStyle="1" w:styleId="89640D334680479CAA0445C84BE18D7E">
    <w:name w:val="89640D334680479CAA0445C84BE18D7E"/>
  </w:style>
  <w:style w:type="paragraph" w:customStyle="1" w:styleId="FC4BC6706516493B9DF46AC5D004592C">
    <w:name w:val="FC4BC6706516493B9DF46AC5D004592C"/>
  </w:style>
  <w:style w:type="paragraph" w:customStyle="1" w:styleId="AD1176381B374B13AC6861E2A5899E0F">
    <w:name w:val="AD1176381B374B13AC6861E2A5899E0F"/>
  </w:style>
  <w:style w:type="paragraph" w:customStyle="1" w:styleId="F32B7D44D0504D86A3998A5E2D18A4E0">
    <w:name w:val="F32B7D44D0504D86A3998A5E2D18A4E0"/>
  </w:style>
  <w:style w:type="paragraph" w:customStyle="1" w:styleId="28DCF1413DE247F0BCD3AFBBA2655376">
    <w:name w:val="28DCF1413DE247F0BCD3AFBBA2655376"/>
  </w:style>
  <w:style w:type="paragraph" w:customStyle="1" w:styleId="B40847527EBB4FCAA441DE7E999E1675">
    <w:name w:val="B40847527EBB4FCAA441DE7E999E1675"/>
  </w:style>
  <w:style w:type="paragraph" w:customStyle="1" w:styleId="AD43639824FE4AA5A338B18AEB0EBC9E">
    <w:name w:val="AD43639824FE4AA5A338B18AEB0EBC9E"/>
  </w:style>
  <w:style w:type="paragraph" w:customStyle="1" w:styleId="1A42A8C2ECB84E39B747EC35708CED38">
    <w:name w:val="1A42A8C2ECB84E39B747EC35708CED38"/>
  </w:style>
  <w:style w:type="paragraph" w:customStyle="1" w:styleId="872853717B5647F3ABBBBB842C0FBE72">
    <w:name w:val="872853717B5647F3ABBBBB842C0FBE72"/>
  </w:style>
  <w:style w:type="paragraph" w:customStyle="1" w:styleId="AE594562FEDC4FB786EB9BA020D55F9B">
    <w:name w:val="AE594562FEDC4FB786EB9BA020D55F9B"/>
  </w:style>
  <w:style w:type="paragraph" w:customStyle="1" w:styleId="3AB1E24C9DA14821B5A90CA3C9E3001D">
    <w:name w:val="3AB1E24C9DA14821B5A90CA3C9E3001D"/>
  </w:style>
  <w:style w:type="paragraph" w:customStyle="1" w:styleId="CDB54F6AC06347549CFFD8DB6547FE3C">
    <w:name w:val="CDB54F6AC06347549CFFD8DB6547FE3C"/>
  </w:style>
  <w:style w:type="paragraph" w:customStyle="1" w:styleId="2D65BAA4A96C49188DB2D0E17FAD2686">
    <w:name w:val="2D65BAA4A96C49188DB2D0E17FAD2686"/>
  </w:style>
  <w:style w:type="paragraph" w:customStyle="1" w:styleId="DDEDF6D962EE4AD085C8AAE71A8C7B4E">
    <w:name w:val="DDEDF6D962EE4AD085C8AAE71A8C7B4E"/>
  </w:style>
  <w:style w:type="paragraph" w:customStyle="1" w:styleId="DC3B9B09363741E9A03769FB6504C09D">
    <w:name w:val="DC3B9B09363741E9A03769FB6504C09D"/>
  </w:style>
  <w:style w:type="paragraph" w:customStyle="1" w:styleId="5A8C3C3232AC4FD9AE29E814845C0502">
    <w:name w:val="5A8C3C3232AC4FD9AE29E814845C0502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paragraph" w:customStyle="1" w:styleId="7831B9DEF62A49EC81BFA7A813311385">
    <w:name w:val="7831B9DEF62A49EC81BFA7A8133113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18506A0D-4821-47C2-BD9B-CACF27C6B1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{AE756351-549C-4D40-A4D1-6B505A92D4F2}tf00546271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2020-05-11T19:20:00Z</dcterms:created>
  <dcterms:modified xsi:type="dcterms:W3CDTF">2020-05-12T01:45:00Z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