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Layout w:type="fixed"/>
        <w:tblCellMar>
          <w:left w:w="115" w:type="dxa"/>
          <w:right w:w="115" w:type="dxa"/>
        </w:tblCellMar>
        <w:tblLook w:val="0600" w:firstRow="0" w:lastRow="0" w:firstColumn="0" w:lastColumn="0" w:noHBand="1" w:noVBand="1"/>
      </w:tblPr>
      <w:tblGrid>
        <w:gridCol w:w="2880"/>
        <w:gridCol w:w="812"/>
        <w:gridCol w:w="1108"/>
        <w:gridCol w:w="961"/>
        <w:gridCol w:w="2881"/>
        <w:gridCol w:w="959"/>
        <w:gridCol w:w="576"/>
        <w:gridCol w:w="630"/>
        <w:gridCol w:w="714"/>
        <w:gridCol w:w="2881"/>
      </w:tblGrid>
      <w:tr w:rsidR="00CB3692" w:rsidRPr="005D573E" w14:paraId="7FDC11F4" w14:textId="77777777" w:rsidTr="00F11F4F">
        <w:tc>
          <w:tcPr>
            <w:tcW w:w="14402" w:type="dxa"/>
            <w:gridSpan w:val="10"/>
            <w:shd w:val="clear" w:color="auto" w:fill="F2F2F2" w:themeFill="background1" w:themeFillShade="F2"/>
          </w:tcPr>
          <w:p w14:paraId="61A130DA" w14:textId="4C5EB53E" w:rsidR="00CB3692" w:rsidRPr="005D573E" w:rsidRDefault="000058E2" w:rsidP="00D05BDA">
            <w:pPr>
              <w:pStyle w:val="Title"/>
            </w:pPr>
            <w:r>
              <w:t xml:space="preserve">Lily Jackson </w:t>
            </w:r>
            <w:r w:rsidR="00A05082">
              <w:t>Presents:</w:t>
            </w:r>
          </w:p>
        </w:tc>
      </w:tr>
      <w:tr w:rsidR="00CB3692" w:rsidRPr="005D573E" w14:paraId="433F4C39" w14:textId="77777777" w:rsidTr="00F11F4F">
        <w:tc>
          <w:tcPr>
            <w:tcW w:w="3693" w:type="dxa"/>
            <w:gridSpan w:val="2"/>
            <w:shd w:val="clear" w:color="auto" w:fill="F2F2F2" w:themeFill="background1" w:themeFillShade="F2"/>
            <w:tcMar>
              <w:top w:w="144" w:type="dxa"/>
              <w:bottom w:w="144" w:type="dxa"/>
            </w:tcMar>
            <w:vAlign w:val="center"/>
          </w:tcPr>
          <w:p w14:paraId="38A9BA06" w14:textId="77777777" w:rsidR="00CB3692" w:rsidRPr="005D573E" w:rsidRDefault="00CB3692" w:rsidP="009F7A27">
            <w:r w:rsidRPr="005D573E">
              <w:rPr>
                <w:noProof/>
              </w:rPr>
              <mc:AlternateContent>
                <mc:Choice Requires="wps">
                  <w:drawing>
                    <wp:inline distT="0" distB="0" distL="0" distR="0" wp14:anchorId="7E957B67" wp14:editId="47AC1327">
                      <wp:extent cx="2269160" cy="132550"/>
                      <wp:effectExtent l="0" t="0" r="0" b="1270"/>
                      <wp:docPr id="1" name="Rectangle: Rounded Corners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269160" cy="132550"/>
                              </a:xfrm>
                              <a:prstGeom prst="roundRect">
                                <a:avLst>
                                  <a:gd name="adj" fmla="val 2858"/>
                                </a:avLst>
                              </a:prstGeom>
                              <a:pattFill prst="dkDnDiag">
                                <a:fgClr>
                                  <a:schemeClr val="accent1"/>
                                </a:fgClr>
                                <a:bgClr>
                                  <a:schemeClr val="bg1"/>
                                </a:bgClr>
                              </a:pattFill>
                              <a:ln w="3175">
                                <a:no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inline>
                  </w:drawing>
                </mc:Choice>
                <mc:Fallback>
                  <w:pict>
                    <v:roundrect w14:anchorId="653954F0" id="Rectangle: Rounded Corners 1" o:spid="_x0000_s1026" style="width:178.65pt;height:10.45pt;visibility:visible;mso-wrap-style:square;mso-left-percent:-10001;mso-top-percent:-10001;mso-position-horizontal:absolute;mso-position-horizontal-relative:char;mso-position-vertical:absolute;mso-position-vertical-relative:line;mso-left-percent:-10001;mso-top-percent:-10001;v-text-anchor:middle" arcsize="18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" fillcolor="#0a249b [3204]" stroked="f" strokeweight=".25pt">
                      <v:fill r:id="rId11" o:title="" color2="white [3212]" type="pattern"/>
                      <v:stroke joinstyle="miter"/>
                      <w10:anchorlock/>
                    </v:roundrect>
                  </w:pict>
                </mc:Fallback>
              </mc:AlternateContent>
            </w:r>
          </w:p>
        </w:tc>
        <w:tc>
          <w:tcPr>
            <w:tcW w:w="7115" w:type="dxa"/>
            <w:gridSpan w:val="6"/>
            <w:shd w:val="clear" w:color="auto" w:fill="F2F2F2" w:themeFill="background1" w:themeFillShade="F2"/>
            <w:tcMar>
              <w:top w:w="144" w:type="dxa"/>
              <w:bottom w:w="144" w:type="dxa"/>
            </w:tcMar>
            <w:vAlign w:val="center"/>
          </w:tcPr>
          <w:p w14:paraId="62523FBC" w14:textId="7BCEE4B5" w:rsidR="009F7A27" w:rsidRPr="005D573E" w:rsidRDefault="001B0AFA" w:rsidP="006A57DD">
            <w:pPr>
              <w:pStyle w:val="Subtitle"/>
            </w:pPr>
            <w:sdt>
              <w:sdtPr>
                <w:alias w:val="Title"/>
                <w:tag w:val=""/>
                <w:id w:val="1485432090"/>
                <w:placeholder>
                  <w:docPart w:val="67F33761CD5F40C49AE23FA60177670A"/>
                </w:placeholder>
                <w:dataBinding w:prefixMappings="xmlns:ns0='http://schemas.microsoft.com/office/2006/coverPageProps' " w:xpath="/ns0:CoverPageProperties[1]/ns0:Abstract[1]" w:storeItemID="{55AF091B-3C7A-41E3-B477-F2FDAA23CFDA}"/>
                <w15:appearance w15:val="hidden"/>
                <w:text/>
              </w:sdtPr>
              <w:sdtEndPr/>
              <w:sdtContent>
                <w:r w:rsidR="00A05082">
                  <w:t>N</w:t>
                </w:r>
                <w:r w:rsidR="009048DA">
                  <w:t>ile news</w:t>
                </w:r>
              </w:sdtContent>
            </w:sdt>
          </w:p>
          <w:p w14:paraId="0863FB0C" w14:textId="6E605AAF" w:rsidR="006A57DD" w:rsidRPr="005D573E" w:rsidRDefault="001B0AFA" w:rsidP="008A302C">
            <w:pPr>
              <w:pStyle w:val="Issue"/>
              <w:jc w:val="center"/>
            </w:pPr>
            <w:sdt>
              <w:sdtPr>
                <w:alias w:val="Issue and date"/>
                <w:tag w:val=""/>
                <w:id w:val="1873802889"/>
                <w:placeholder>
                  <w:docPart w:val="8B4AD1F1A864439A9044BDE7A48FC5BB"/>
                </w:placeholder>
                <w:dataBinding w:prefixMappings="xmlns:ns0='http://purl.org/dc/elements/1.1/' xmlns:ns1='http://schemas.openxmlformats.org/package/2006/metadata/core-properties' " w:xpath="/ns1:coreProperties[1]/ns1:category[1]" w:storeItemID="{6C3C8BC8-F283-45AE-878A-BAB7291924A1}"/>
                <w15:appearance w15:val="hidden"/>
                <w:text/>
              </w:sdtPr>
              <w:sdtEndPr/>
              <w:sdtContent>
                <w:r w:rsidR="00E97D16">
                  <w:t>May</w:t>
                </w:r>
                <w:r w:rsidR="008A302C">
                  <w:t xml:space="preserve"> 2020</w:t>
                </w:r>
              </w:sdtContent>
            </w:sdt>
          </w:p>
        </w:tc>
        <w:tc>
          <w:tcPr>
            <w:tcW w:w="3594" w:type="dxa"/>
            <w:gridSpan w:val="2"/>
            <w:shd w:val="clear" w:color="auto" w:fill="F2F2F2" w:themeFill="background1" w:themeFillShade="F2"/>
            <w:tcMar>
              <w:top w:w="144" w:type="dxa"/>
              <w:bottom w:w="144" w:type="dxa"/>
            </w:tcMar>
            <w:vAlign w:val="center"/>
          </w:tcPr>
          <w:p w14:paraId="7EA2B679" w14:textId="77777777" w:rsidR="00CB3692" w:rsidRPr="00A22B7C" w:rsidRDefault="00CB3692" w:rsidP="009F7A27">
            <w:pPr>
              <w:rPr>
                <w:sz w:val="40"/>
                <w:szCs w:val="40"/>
              </w:rPr>
            </w:pPr>
            <w:r w:rsidRPr="00A22B7C">
              <w:rPr>
                <w:noProof/>
                <w:sz w:val="40"/>
                <w:szCs w:val="40"/>
              </w:rPr>
              <mc:AlternateContent>
                <mc:Choice Requires="wps">
                  <w:drawing>
                    <wp:inline distT="0" distB="0" distL="0" distR="0" wp14:anchorId="2F67915E" wp14:editId="33408097">
                      <wp:extent cx="2269160" cy="132550"/>
                      <wp:effectExtent l="0" t="0" r="0" b="1270"/>
                      <wp:docPr id="3" name="Rectangle: Rounded Corners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269160" cy="132550"/>
                              </a:xfrm>
                              <a:prstGeom prst="roundRect">
                                <a:avLst>
                                  <a:gd name="adj" fmla="val 2858"/>
                                </a:avLst>
                              </a:prstGeom>
                              <a:pattFill prst="dkDnDiag">
                                <a:fgClr>
                                  <a:schemeClr val="accent1"/>
                                </a:fgClr>
                                <a:bgClr>
                                  <a:schemeClr val="bg1"/>
                                </a:bgClr>
                              </a:pattFill>
                              <a:ln w="3175">
                                <a:noFill/>
                                <a:prstDash val="solid"/>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inline>
                  </w:drawing>
                </mc:Choice>
                <mc:Fallback>
                  <w:pict>
                    <v:roundrect w14:anchorId="2EEFB07F" id="Rectangle: Rounded Corners 3" o:spid="_x0000_s1026" style="width:178.65pt;height:10.45pt;visibility:visible;mso-wrap-style:square;mso-left-percent:-10001;mso-top-percent:-10001;mso-position-horizontal:absolute;mso-position-horizontal-relative:char;mso-position-vertical:absolute;mso-position-vertical-relative:line;mso-left-percent:-10001;mso-top-percent:-10001;v-text-anchor:middle" arcsize="187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" fillcolor="#0a249b [3204]" stroked="f" strokeweight=".25pt">
                      <v:fill r:id="rId11" o:title="" color2="white [3212]" type="pattern"/>
                      <v:stroke joinstyle="miter"/>
                      <w10:anchorlock/>
                    </v:roundrect>
                  </w:pict>
                </mc:Fallback>
              </mc:AlternateContent>
            </w:r>
          </w:p>
        </w:tc>
      </w:tr>
      <w:tr w:rsidR="009D47A6" w:rsidRPr="005D573E" w14:paraId="7152F532" w14:textId="77777777" w:rsidTr="00445F2B">
        <w:tc>
          <w:tcPr>
            <w:tcW w:w="10178" w:type="dxa"/>
            <w:gridSpan w:val="7"/>
            <w:shd w:val="clear" w:color="auto" w:fill="F2F2F2" w:themeFill="background1" w:themeFillShade="F2"/>
            <w:tcMar>
              <w:bottom w:w="432" w:type="dxa"/>
            </w:tcMar>
          </w:tcPr>
          <w:p w14:paraId="6E5C01BE" w14:textId="0EE89E10" w:rsidR="009D47A6" w:rsidRPr="005D573E" w:rsidRDefault="00677EE3" w:rsidP="00445F2B">
            <w:r w:rsidRPr="005D573E">
              <w:rPr>
                <w:noProof/>
              </w:rPr>
              <mc:AlternateContent>
                <mc:Choice Requires="wps">
                  <w:drawing>
                    <wp:anchor distT="0" distB="0" distL="114300" distR="114300" simplePos="0" relativeHeight="251662336" behindDoc="0" locked="0" layoutInCell="1" allowOverlap="1" wp14:anchorId="4C91F899" wp14:editId="3A40695D">
                      <wp:simplePos x="0" y="0"/>
                      <wp:positionH relativeFrom="column">
                        <wp:posOffset>3175000</wp:posOffset>
                      </wp:positionH>
                      <wp:positionV relativeFrom="paragraph">
                        <wp:posOffset>1112520</wp:posOffset>
                      </wp:positionV>
                      <wp:extent cx="5677535" cy="3038475"/>
                      <wp:effectExtent l="0" t="0" r="0" b="9525"/>
                      <wp:wrapNone/>
                      <wp:docPr id="38" name="TextBox 43">
                        <a:extLst xmlns:a="http://schemas.openxmlformats.org/drawingml/2006/main">
                          <a:ext uri="{FF2B5EF4-FFF2-40B4-BE49-F238E27FC236}">
                            <a16:creationId xmlns:a16="http://schemas.microsoft.com/office/drawing/2014/main" id="{CD110348-74B5-4365-96B4-62B833C12032}"/>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677535" cy="3038475"/>
                              </a:xfrm>
                              <a:prstGeom prst="rect">
                                <a:avLst/>
                              </a:prstGeom>
                              <a:solidFill>
                                <a:schemeClr val="accent1"/>
                              </a:solidFill>
                            </wps:spPr>
                            <wps:txbx>
                              <w:txbxContent>
                                <w:p w14:paraId="62994375" w14:textId="445C36FF" w:rsidR="00691247" w:rsidRPr="006C5465" w:rsidRDefault="00691247" w:rsidP="006C5465">
                                  <w:pPr>
                                    <w:pStyle w:val="Heading1"/>
                                  </w:pPr>
                                  <w:r>
                                    <w:t>Enquiry into the River Nile</w:t>
                                  </w:r>
                                </w:p>
                              </w:txbxContent>
                            </wps:txbx>
                            <wps:bodyPr wrap="square" lIns="274320" tIns="274320" rIns="182880" bIns="182880" rtlCol="0">
                              <a:noAutofit/>
                            </wps:bodyPr>
                          </wps:wsp>
                        </a:graphicData>
                      </a:graphic>
                      <wp14:sizeRelH relativeFrom="margin">
                        <wp14:pctWidth>0</wp14:pctWidth>
                      </wp14:sizeRelH>
                      <wp14:sizeRelV relativeFrom="margin">
                        <wp14:pctHeight>0</wp14:pctHeight>
                      </wp14:sizeRelV>
                    </wp:anchor>
                  </w:drawing>
                </mc:Choice>
                <mc:Fallback>
                  <w:pict>
                    <v:shapetype w14:anchorId="4C91F899" id="_x0000_t202" coordsize="21600,21600" o:spt="202" path="m,l,21600r21600,l21600,xe">
                      <v:stroke joinstyle="miter"/>
                      <v:path gradientshapeok="t" o:connecttype="rect"/>
                    </v:shapetype>
                    <v:shape id="TextBox 43" o:spid="_x0000_s1026" type="#_x0000_t202" style="position:absolute;margin-left:250pt;margin-top:87.6pt;width:447.05pt;height:23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" fillcolor="#0a249b [3204]" stroked="f">
                      <v:textbox inset="21.6pt,21.6pt,14.4pt,14.4pt">
                        <w:txbxContent>
                          <w:p w14:paraId="62994375" w14:textId="445C36FF" w:rsidR="00691247" w:rsidRPr="006C5465" w:rsidRDefault="00691247" w:rsidP="006C5465">
                            <w:pPr>
                              <w:pStyle w:val="Heading1"/>
                            </w:pPr>
                            <w:r>
                              <w:t>Enquiry into the River Nile</w:t>
                            </w:r>
                          </w:p>
                        </w:txbxContent>
                      </v:textbox>
                    </v:shape>
                  </w:pict>
                </mc:Fallback>
              </mc:AlternateContent>
            </w:r>
            <w:r w:rsidR="0084716A">
              <w:t xml:space="preserve"> </w:t>
            </w:r>
            <w:r w:rsidR="005D0B55">
              <w:rPr>
                <w:noProof/>
              </w:rPr>
              <mc:AlternateContent>
                <mc:Choice Requires="wpg">
                  <w:drawing>
                    <wp:inline distT="0" distB="0" distL="0" distR="0" wp14:anchorId="5E0C5C78" wp14:editId="25490F58">
                      <wp:extent cx="6222380" cy="5629916"/>
                      <wp:effectExtent l="0" t="0" r="6985" b="8890"/>
                      <wp:docPr id="4" name="Group 4"/>
                      <wp:cNvGraphicFramePr/>
                      <a:graphic xmlns:a="http://schemas.openxmlformats.org/drawingml/2006/main">
                        <a:graphicData uri="http://schemas.microsoft.com/office/word/2010/wordprocessingGroup">
                          <wpg:wgp>
                            <wpg:cNvGrpSpPr/>
                            <wpg:grpSpPr>
                              <a:xfrm>
                                <a:off x="0" y="0"/>
                                <a:ext cx="6222380" cy="5629916"/>
                                <a:chOff x="0" y="0"/>
                                <a:chExt cx="6222380" cy="5629916"/>
                              </a:xfrm>
                            </wpg:grpSpPr>
                            <wpg:grpSp>
                              <wpg:cNvPr id="45" name="Group 45" descr="stock market board up close"/>
                              <wpg:cNvGrpSpPr/>
                              <wpg:grpSpPr>
                                <a:xfrm>
                                  <a:off x="0" y="0"/>
                                  <a:ext cx="6222380" cy="5294052"/>
                                  <a:chOff x="0" y="1144862"/>
                                  <a:chExt cx="6222380" cy="5294052"/>
                                </a:xfrm>
                              </wpg:grpSpPr>
                              <pic:pic xmlns:pic="http://schemas.openxmlformats.org/drawingml/2006/picture">
                                <pic:nvPicPr>
                                  <pic:cNvPr id="42" name="Picture 42">
                                    <a:extLst>
                                      <a:ext uri="{FF2B5EF4-FFF2-40B4-BE49-F238E27FC236}">
                                        <a16:creationId xmlns:a16="http://schemas.microsoft.com/office/drawing/2014/main" id="{66527994-3974-4FC7-8A60-476A196D5620}"/>
                                      </a:ext>
                                    </a:extLst>
                                  </pic:cNvPr>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rcRect/>
                                  <a:stretch/>
                                </pic:blipFill>
                                <pic:spPr>
                                  <a:xfrm>
                                    <a:off x="0" y="1144862"/>
                                    <a:ext cx="6222380" cy="4905375"/>
                                  </a:xfrm>
                                  <a:prstGeom prst="rect">
                                    <a:avLst/>
                                  </a:prstGeom>
                                </pic:spPr>
                              </pic:pic>
                              <wps:wsp>
                                <wps:cNvPr id="44" name="TextBox 60"/>
                                <wps:cNvSpPr txBox="1"/>
                                <wps:spPr>
                                  <a:xfrm>
                                    <a:off x="0" y="6036959"/>
                                    <a:ext cx="6222365" cy="401955"/>
                                  </a:xfrm>
                                  <a:prstGeom prst="rect">
                                    <a:avLst/>
                                  </a:prstGeom>
                                  <a:solidFill>
                                    <a:schemeClr val="bg1">
                                      <a:lumMod val="85000"/>
                                    </a:schemeClr>
                                  </a:solidFill>
                                </wps:spPr>
                                <wps:txbx>
                                  <w:txbxContent>
                                    <w:p w14:paraId="33DAF337" w14:textId="56E89CAD" w:rsidR="00691247" w:rsidRPr="006C5465" w:rsidRDefault="00691247" w:rsidP="005D0B55">
                                      <w:pPr>
                                        <w:pStyle w:val="Caption"/>
                                      </w:pPr>
                                      <w:r>
                                        <w:t>The Nile in action.</w:t>
                                      </w:r>
                                    </w:p>
                                  </w:txbxContent>
                                </wps:txbx>
                                <wps:bodyPr wrap="square" lIns="144000" tIns="0" rIns="0" bIns="0" rtlCol="0" anchor="ctr">
                                  <a:noAutofit/>
                                </wps:bodyPr>
                              </wps:wsp>
                            </wpg:grpSp>
                            <wps:wsp>
                              <wps:cNvPr id="2" name="Text Box 2"/>
                              <wps:cNvSpPr txBox="1"/>
                              <wps:spPr>
                                <a:xfrm>
                                  <a:off x="0" y="5294001"/>
                                  <a:ext cx="6222365" cy="335915"/>
                                </a:xfrm>
                                <a:prstGeom prst="rect">
                                  <a:avLst/>
                                </a:prstGeom>
                                <a:solidFill>
                                  <a:prstClr val="white"/>
                                </a:solidFill>
                                <a:ln>
                                  <a:noFill/>
                                </a:ln>
                              </wps:spPr>
                              <wps:txbx>
                                <w:txbxContent>
                                  <w:p w14:paraId="71B158E6" w14:textId="6CE29D45" w:rsidR="00691247" w:rsidRPr="005D0B55" w:rsidRDefault="001B0AFA" w:rsidP="005D0B55">
                                    <w:hyperlink r:id="rId14" w:history="1">
                                      <w:r w:rsidR="00691247" w:rsidRPr="005D0B55">
                                        <w:rPr>
                                          <w:rStyle w:val="Hyperlink"/>
                                        </w:rPr>
                                        <w:t>This Photo</w:t>
                                      </w:r>
                                    </w:hyperlink>
                                    <w:r w:rsidR="00691247" w:rsidRPr="005D0B55">
                                      <w:t xml:space="preserve"> by </w:t>
                                    </w:r>
                                    <w:r w:rsidR="00691247">
                                      <w:t>River  Mouth</w:t>
                                    </w:r>
                                    <w:r w:rsidR="00691247" w:rsidRPr="005D0B55">
                                      <w:t xml:space="preserve"> is licensed under </w:t>
                                    </w:r>
                                    <w:hyperlink r:id="rId15" w:history="1">
                                      <w:r w:rsidR="00691247">
                                        <w:rPr>
                                          <w:rStyle w:val="Hyperlink"/>
                                        </w:rPr>
                                        <w:t>LI-LY</w:t>
                                      </w:r>
                                      <w:r w:rsidR="00691247" w:rsidRPr="005D0B55">
                                        <w:rPr>
                                          <w:rStyle w:val="Hyperlink"/>
                                        </w:rPr>
                                        <w:t>-</w:t>
                                      </w:r>
                                      <w:r w:rsidR="00691247">
                                        <w:rPr>
                                          <w:rStyle w:val="Hyperlink"/>
                                        </w:rPr>
                                        <w:t>DO</w:t>
                                      </w:r>
                                      <w:r w:rsidR="00691247" w:rsidRPr="005D0B55">
                                        <w:rPr>
                                          <w:rStyle w:val="Hyperlink"/>
                                        </w:rPr>
                                        <w:t>-</w:t>
                                      </w:r>
                                    </w:hyperlink>
                                    <w:r w:rsidR="00691247">
                                      <w:rPr>
                                        <w:rStyle w:val="Hyperlink"/>
                                      </w:rPr>
                                      <w:t>JA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E0C5C78" id="Group 4" o:spid="_x0000_s1027" style="width:489.95pt;height:443.3pt;mso-position-horizontal-relative:char;mso-position-vertical-relative:line" coordsize="62223,5629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">
                      <v:group id="Group 45" o:spid="_x0000_s1028" alt="stock market board up close" style="position:absolute;width:62223;height:52940" coordorigin=",11448" coordsize="62223,5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 o:spid="_x0000_s1029" type="#_x0000_t75" style="position:absolute;top:11448;width:62223;height:49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">
                          <v:imagedata r:id="rId16" o:title=""/>
                        </v:shape>
                        <v:shape id="TextBox 60" o:spid="_x0000_s1030" type="#_x0000_t202" style="position:absolute;top:60369;width:62223;height:4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" fillcolor="#d8d8d8 [2732]" stroked="f">
                          <v:textbox inset="4mm,0,0,0">
                            <w:txbxContent>
                              <w:p w14:paraId="33DAF337" w14:textId="56E89CAD" w:rsidR="00691247" w:rsidRPr="006C5465" w:rsidRDefault="00691247" w:rsidP="005D0B55">
                                <w:pPr>
                                  <w:pStyle w:val="Caption"/>
                                </w:pPr>
                                <w:r>
                                  <w:t>The Nile in action.</w:t>
                                </w:r>
                              </w:p>
                            </w:txbxContent>
                          </v:textbox>
                        </v:shape>
                      </v:group>
                      <v:shape id="Text Box 2" o:spid="_x0000_s1031" type="#_x0000_t202" style="position:absolute;top:52940;width:62223;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71B158E6" w14:textId="6CE29D45" w:rsidR="00691247" w:rsidRPr="005D0B55" w:rsidRDefault="00691247" w:rsidP="005D0B55">
                              <w:hyperlink r:id="rId17" w:history="1">
                                <w:r w:rsidRPr="005D0B55">
                                  <w:rPr>
                                    <w:rStyle w:val="Hyperlink"/>
                                  </w:rPr>
                                  <w:t>This Photo</w:t>
                                </w:r>
                              </w:hyperlink>
                              <w:r w:rsidRPr="005D0B55">
                                <w:t xml:space="preserve"> by </w:t>
                              </w:r>
                              <w:r>
                                <w:t>River  Mouth</w:t>
                              </w:r>
                              <w:r w:rsidRPr="005D0B55">
                                <w:t xml:space="preserve"> is licensed under </w:t>
                              </w:r>
                              <w:hyperlink r:id="rId18" w:history="1">
                                <w:r>
                                  <w:rPr>
                                    <w:rStyle w:val="Hyperlink"/>
                                  </w:rPr>
                                  <w:t>LI-LY</w:t>
                                </w:r>
                                <w:r w:rsidRPr="005D0B55">
                                  <w:rPr>
                                    <w:rStyle w:val="Hyperlink"/>
                                  </w:rPr>
                                  <w:t>-</w:t>
                                </w:r>
                                <w:r>
                                  <w:rPr>
                                    <w:rStyle w:val="Hyperlink"/>
                                  </w:rPr>
                                  <w:t>DO</w:t>
                                </w:r>
                                <w:r w:rsidRPr="005D0B55">
                                  <w:rPr>
                                    <w:rStyle w:val="Hyperlink"/>
                                  </w:rPr>
                                  <w:t>-</w:t>
                                </w:r>
                              </w:hyperlink>
                              <w:r>
                                <w:rPr>
                                  <w:rStyle w:val="Hyperlink"/>
                                </w:rPr>
                                <w:t>JA</w:t>
                              </w:r>
                            </w:p>
                          </w:txbxContent>
                        </v:textbox>
                      </v:shape>
                      <w10:anchorlock/>
                    </v:group>
                  </w:pict>
                </mc:Fallback>
              </mc:AlternateContent>
            </w:r>
          </w:p>
        </w:tc>
        <w:tc>
          <w:tcPr>
            <w:tcW w:w="4224" w:type="dxa"/>
            <w:gridSpan w:val="3"/>
            <w:shd w:val="clear" w:color="auto" w:fill="F2F2F2" w:themeFill="background1" w:themeFillShade="F2"/>
            <w:tcMar>
              <w:bottom w:w="432" w:type="dxa"/>
            </w:tcMar>
            <w:vAlign w:val="bottom"/>
          </w:tcPr>
          <w:p w14:paraId="5ABBCA76" w14:textId="27C47873" w:rsidR="00A22B7C" w:rsidRPr="00A22B7C" w:rsidRDefault="003F031C" w:rsidP="00A22B7C">
            <w:pPr>
              <w:pStyle w:val="Heading2"/>
              <w:rPr>
                <w:sz w:val="40"/>
                <w:szCs w:val="40"/>
              </w:rPr>
            </w:pPr>
            <w:r w:rsidRPr="00A22B7C">
              <w:rPr>
                <w:sz w:val="40"/>
                <w:szCs w:val="40"/>
              </w:rPr>
              <w:t xml:space="preserve">Have you ever </w:t>
            </w:r>
            <w:r w:rsidR="00E80FE6" w:rsidRPr="00A22B7C">
              <w:rPr>
                <w:sz w:val="40"/>
                <w:szCs w:val="40"/>
              </w:rPr>
              <w:t>imagined</w:t>
            </w:r>
            <w:r w:rsidR="00130FD6" w:rsidRPr="00A22B7C">
              <w:rPr>
                <w:sz w:val="40"/>
                <w:szCs w:val="40"/>
              </w:rPr>
              <w:t xml:space="preserve"> standing next to the </w:t>
            </w:r>
            <w:r w:rsidR="00BC24DD" w:rsidRPr="00A22B7C">
              <w:rPr>
                <w:sz w:val="40"/>
                <w:szCs w:val="40"/>
              </w:rPr>
              <w:t>R</w:t>
            </w:r>
            <w:r w:rsidR="00130FD6" w:rsidRPr="00A22B7C">
              <w:rPr>
                <w:sz w:val="40"/>
                <w:szCs w:val="40"/>
              </w:rPr>
              <w:t xml:space="preserve">iver </w:t>
            </w:r>
            <w:r w:rsidR="00BC24DD" w:rsidRPr="00A22B7C">
              <w:rPr>
                <w:sz w:val="40"/>
                <w:szCs w:val="40"/>
              </w:rPr>
              <w:t>N</w:t>
            </w:r>
            <w:r w:rsidR="00130FD6" w:rsidRPr="00A22B7C">
              <w:rPr>
                <w:sz w:val="40"/>
                <w:szCs w:val="40"/>
              </w:rPr>
              <w:t>ile</w:t>
            </w:r>
            <w:r w:rsidR="00E80FE6" w:rsidRPr="00A22B7C">
              <w:rPr>
                <w:sz w:val="40"/>
                <w:szCs w:val="40"/>
              </w:rPr>
              <w:t>?</w:t>
            </w:r>
            <w:r w:rsidR="00130FD6" w:rsidRPr="00A22B7C">
              <w:rPr>
                <w:sz w:val="40"/>
                <w:szCs w:val="40"/>
              </w:rPr>
              <w:t xml:space="preserve"> </w:t>
            </w:r>
            <w:r w:rsidR="00FE63AC" w:rsidRPr="00A22B7C">
              <w:rPr>
                <w:sz w:val="40"/>
                <w:szCs w:val="40"/>
              </w:rPr>
              <w:t xml:space="preserve"> </w:t>
            </w:r>
            <w:r w:rsidR="00EE2E10" w:rsidRPr="00A22B7C">
              <w:rPr>
                <w:sz w:val="40"/>
                <w:szCs w:val="40"/>
              </w:rPr>
              <w:t>Here’s</w:t>
            </w:r>
            <w:r w:rsidR="00FE63AC" w:rsidRPr="00A22B7C">
              <w:rPr>
                <w:sz w:val="40"/>
                <w:szCs w:val="40"/>
              </w:rPr>
              <w:t xml:space="preserve"> your chance to bring it to </w:t>
            </w:r>
            <w:r w:rsidR="00A22B7C" w:rsidRPr="00A22B7C">
              <w:rPr>
                <w:sz w:val="40"/>
                <w:szCs w:val="40"/>
              </w:rPr>
              <w:t>life.</w:t>
            </w:r>
          </w:p>
        </w:tc>
      </w:tr>
      <w:tr w:rsidR="00CB3692" w:rsidRPr="005D573E" w14:paraId="27175B0F" w14:textId="77777777" w:rsidTr="00445F2B">
        <w:tc>
          <w:tcPr>
            <w:tcW w:w="4801" w:type="dxa"/>
            <w:gridSpan w:val="3"/>
            <w:tcBorders>
              <w:right w:val="single" w:sz="2" w:space="0" w:color="D9D9D9" w:themeColor="background1" w:themeShade="D9"/>
            </w:tcBorders>
            <w:tcMar>
              <w:bottom w:w="432" w:type="dxa"/>
              <w:right w:w="360" w:type="dxa"/>
            </w:tcMar>
          </w:tcPr>
          <w:p w14:paraId="16956153" w14:textId="325B559A" w:rsidR="002D42EB" w:rsidRPr="003B6DD9" w:rsidRDefault="00B2145F" w:rsidP="008B13A5">
            <w:pPr>
              <w:pStyle w:val="Startertext"/>
              <w:rPr>
                <w:sz w:val="28"/>
                <w:szCs w:val="28"/>
                <w:lang w:val="it-IT"/>
              </w:rPr>
            </w:pPr>
            <w:r>
              <w:rPr>
                <w:sz w:val="28"/>
                <w:szCs w:val="28"/>
              </w:rPr>
              <w:t xml:space="preserve"> </w:t>
            </w:r>
            <w:r w:rsidR="00B2292F">
              <w:rPr>
                <w:sz w:val="28"/>
                <w:szCs w:val="28"/>
              </w:rPr>
              <w:t xml:space="preserve"> </w:t>
            </w:r>
            <w:r w:rsidR="003628F8" w:rsidRPr="003B6DD9">
              <w:rPr>
                <w:sz w:val="28"/>
                <w:szCs w:val="28"/>
              </w:rPr>
              <w:t>The River Nile is the longest river in the world. It has two main tributaries. With its lakes and tributaries, the Nile connects to 11 different countries in Africa flowing from Burundi nort</w:t>
            </w:r>
            <w:r w:rsidR="009843FD" w:rsidRPr="003B6DD9">
              <w:rPr>
                <w:sz w:val="28"/>
                <w:szCs w:val="28"/>
              </w:rPr>
              <w:t>h</w:t>
            </w:r>
            <w:r w:rsidR="003628F8" w:rsidRPr="003B6DD9">
              <w:rPr>
                <w:sz w:val="28"/>
                <w:szCs w:val="28"/>
              </w:rPr>
              <w:t xml:space="preserve"> to Egypt. Millions of people depend on the water for food</w:t>
            </w:r>
            <w:r w:rsidR="00C30230" w:rsidRPr="003B6DD9">
              <w:rPr>
                <w:sz w:val="28"/>
                <w:szCs w:val="28"/>
              </w:rPr>
              <w:t>,</w:t>
            </w:r>
            <w:r w:rsidR="003628F8" w:rsidRPr="003B6DD9">
              <w:rPr>
                <w:sz w:val="28"/>
                <w:szCs w:val="28"/>
              </w:rPr>
              <w:t xml:space="preserve"> crop</w:t>
            </w:r>
            <w:r w:rsidR="00D83867" w:rsidRPr="003B6DD9">
              <w:rPr>
                <w:sz w:val="28"/>
                <w:szCs w:val="28"/>
              </w:rPr>
              <w:t>,</w:t>
            </w:r>
            <w:r w:rsidR="003628F8" w:rsidRPr="003B6DD9">
              <w:rPr>
                <w:sz w:val="28"/>
                <w:szCs w:val="28"/>
              </w:rPr>
              <w:t xml:space="preserve"> water, transport and drink. Even today half of Egypt’s population</w:t>
            </w:r>
            <w:r w:rsidR="00E53F06" w:rsidRPr="003B6DD9">
              <w:rPr>
                <w:sz w:val="28"/>
                <w:szCs w:val="28"/>
              </w:rPr>
              <w:t>, which is 40 million</w:t>
            </w:r>
            <w:r w:rsidR="00DA2214" w:rsidRPr="003B6DD9">
              <w:rPr>
                <w:sz w:val="28"/>
                <w:szCs w:val="28"/>
              </w:rPr>
              <w:t xml:space="preserve"> people live </w:t>
            </w:r>
            <w:r w:rsidR="008B13A5" w:rsidRPr="003B6DD9">
              <w:rPr>
                <w:sz w:val="28"/>
                <w:szCs w:val="28"/>
              </w:rPr>
              <w:t>on</w:t>
            </w:r>
            <w:r w:rsidR="00DA2214" w:rsidRPr="003B6DD9">
              <w:rPr>
                <w:sz w:val="28"/>
                <w:szCs w:val="28"/>
              </w:rPr>
              <w:t xml:space="preserve"> the </w:t>
            </w:r>
            <w:r w:rsidR="00CB5E14" w:rsidRPr="003B6DD9">
              <w:rPr>
                <w:sz w:val="28"/>
                <w:szCs w:val="28"/>
                <w:u w:val="single"/>
              </w:rPr>
              <w:t>Nil</w:t>
            </w:r>
            <w:r w:rsidR="00967056" w:rsidRPr="003B6DD9">
              <w:rPr>
                <w:sz w:val="28"/>
                <w:szCs w:val="28"/>
                <w:u w:val="single"/>
              </w:rPr>
              <w:t>e delt</w:t>
            </w:r>
            <w:r w:rsidR="00967056" w:rsidRPr="003B6DD9">
              <w:rPr>
                <w:sz w:val="28"/>
                <w:szCs w:val="28"/>
              </w:rPr>
              <w:t>a</w:t>
            </w:r>
            <w:r w:rsidR="006C4BEC" w:rsidRPr="003B6DD9">
              <w:rPr>
                <w:sz w:val="28"/>
                <w:szCs w:val="28"/>
              </w:rPr>
              <w:t xml:space="preserve"> part of the Nile.</w:t>
            </w:r>
            <w:r w:rsidR="00967056" w:rsidRPr="003B6DD9">
              <w:rPr>
                <w:sz w:val="28"/>
                <w:szCs w:val="28"/>
              </w:rPr>
              <w:t xml:space="preserve"> </w:t>
            </w:r>
            <w:r w:rsidR="00E53F06" w:rsidRPr="003B6DD9">
              <w:rPr>
                <w:sz w:val="28"/>
                <w:szCs w:val="28"/>
              </w:rPr>
              <w:t xml:space="preserve"> </w:t>
            </w:r>
            <w:r w:rsidR="003628F8" w:rsidRPr="003B6DD9">
              <w:rPr>
                <w:sz w:val="28"/>
                <w:szCs w:val="28"/>
              </w:rPr>
              <w:t xml:space="preserve">   </w:t>
            </w:r>
          </w:p>
        </w:tc>
        <w:tc>
          <w:tcPr>
            <w:tcW w:w="4801" w:type="dxa"/>
            <w:gridSpan w:val="3"/>
            <w:tcBorders>
              <w:left w:val="single" w:sz="2" w:space="0" w:color="D9D9D9" w:themeColor="background1" w:themeShade="D9"/>
              <w:right w:val="single" w:sz="2" w:space="0" w:color="D9D9D9" w:themeColor="background1" w:themeShade="D9"/>
            </w:tcBorders>
            <w:tcMar>
              <w:left w:w="360" w:type="dxa"/>
              <w:bottom w:w="432" w:type="dxa"/>
              <w:right w:w="360" w:type="dxa"/>
            </w:tcMar>
          </w:tcPr>
          <w:p w14:paraId="7BC35ED4" w14:textId="29D71DFA" w:rsidR="00CB3692" w:rsidRPr="003B6DD9" w:rsidRDefault="00E42509" w:rsidP="009F7A27">
            <w:pPr>
              <w:rPr>
                <w:color w:val="0D0D0D" w:themeColor="text1" w:themeTint="F2"/>
                <w:sz w:val="28"/>
                <w:szCs w:val="28"/>
              </w:rPr>
            </w:pPr>
            <w:r w:rsidRPr="003B6DD9">
              <w:rPr>
                <w:color w:val="0D0D0D" w:themeColor="text1" w:themeTint="F2"/>
                <w:sz w:val="28"/>
                <w:szCs w:val="28"/>
              </w:rPr>
              <w:t xml:space="preserve">The Nile is </w:t>
            </w:r>
            <w:r w:rsidR="004F64BB" w:rsidRPr="003B6DD9">
              <w:rPr>
                <w:color w:val="0D0D0D" w:themeColor="text1" w:themeTint="F2"/>
                <w:sz w:val="28"/>
                <w:szCs w:val="28"/>
              </w:rPr>
              <w:t xml:space="preserve">6,648km </w:t>
            </w:r>
            <w:r w:rsidR="00C63018" w:rsidRPr="003B6DD9">
              <w:rPr>
                <w:color w:val="0D0D0D" w:themeColor="text1" w:themeTint="F2"/>
                <w:sz w:val="28"/>
                <w:szCs w:val="28"/>
              </w:rPr>
              <w:t xml:space="preserve">long and ends at the </w:t>
            </w:r>
            <w:r w:rsidR="00ED0940" w:rsidRPr="003B6DD9">
              <w:rPr>
                <w:color w:val="0D0D0D" w:themeColor="text1" w:themeTint="F2"/>
                <w:sz w:val="28"/>
                <w:szCs w:val="28"/>
              </w:rPr>
              <w:t>Mediterranean Sea</w:t>
            </w:r>
            <w:r w:rsidR="00C63018" w:rsidRPr="003B6DD9">
              <w:rPr>
                <w:color w:val="0D0D0D" w:themeColor="text1" w:themeTint="F2"/>
                <w:sz w:val="28"/>
                <w:szCs w:val="28"/>
              </w:rPr>
              <w:t>, but it took thousands o</w:t>
            </w:r>
            <w:r w:rsidR="0004624F" w:rsidRPr="003B6DD9">
              <w:rPr>
                <w:color w:val="0D0D0D" w:themeColor="text1" w:themeTint="F2"/>
                <w:sz w:val="28"/>
                <w:szCs w:val="28"/>
              </w:rPr>
              <w:t>f years to find where the river started</w:t>
            </w:r>
            <w:r w:rsidR="00ED0940" w:rsidRPr="003B6DD9">
              <w:rPr>
                <w:color w:val="0D0D0D" w:themeColor="text1" w:themeTint="F2"/>
                <w:sz w:val="28"/>
                <w:szCs w:val="28"/>
              </w:rPr>
              <w:t>.</w:t>
            </w:r>
            <w:r w:rsidR="008B13A5" w:rsidRPr="003B6DD9">
              <w:rPr>
                <w:color w:val="0D0D0D" w:themeColor="text1" w:themeTint="F2"/>
                <w:sz w:val="28"/>
                <w:szCs w:val="28"/>
              </w:rPr>
              <w:t xml:space="preserve"> </w:t>
            </w:r>
            <w:r w:rsidR="00ED0940" w:rsidRPr="003B6DD9">
              <w:rPr>
                <w:color w:val="0D0D0D" w:themeColor="text1" w:themeTint="F2"/>
                <w:sz w:val="28"/>
                <w:szCs w:val="28"/>
              </w:rPr>
              <w:t xml:space="preserve"> The British explorer </w:t>
            </w:r>
            <w:r w:rsidR="00A07564" w:rsidRPr="003B6DD9">
              <w:rPr>
                <w:color w:val="0D0D0D" w:themeColor="text1" w:themeTint="F2"/>
                <w:sz w:val="28"/>
                <w:szCs w:val="28"/>
              </w:rPr>
              <w:t xml:space="preserve">John </w:t>
            </w:r>
            <w:proofErr w:type="spellStart"/>
            <w:r w:rsidR="007C12F3" w:rsidRPr="003B6DD9">
              <w:rPr>
                <w:color w:val="0D0D0D" w:themeColor="text1" w:themeTint="F2"/>
                <w:sz w:val="28"/>
                <w:szCs w:val="28"/>
              </w:rPr>
              <w:t>Hanning</w:t>
            </w:r>
            <w:proofErr w:type="spellEnd"/>
            <w:r w:rsidR="007C12F3" w:rsidRPr="003B6DD9">
              <w:rPr>
                <w:color w:val="0D0D0D" w:themeColor="text1" w:themeTint="F2"/>
                <w:sz w:val="28"/>
                <w:szCs w:val="28"/>
              </w:rPr>
              <w:t xml:space="preserve"> Speke discovered </w:t>
            </w:r>
            <w:r w:rsidR="00953A82" w:rsidRPr="003B6DD9">
              <w:rPr>
                <w:color w:val="0D0D0D" w:themeColor="text1" w:themeTint="F2"/>
                <w:sz w:val="28"/>
                <w:szCs w:val="28"/>
                <w:u w:val="single"/>
              </w:rPr>
              <w:t>Lake Victoria</w:t>
            </w:r>
            <w:r w:rsidR="00953A82" w:rsidRPr="003B6DD9">
              <w:rPr>
                <w:color w:val="0D0D0D" w:themeColor="text1" w:themeTint="F2"/>
                <w:sz w:val="28"/>
                <w:szCs w:val="28"/>
              </w:rPr>
              <w:t xml:space="preserve"> in 1858 and correctly </w:t>
            </w:r>
            <w:r w:rsidR="00B746E8" w:rsidRPr="003B6DD9">
              <w:rPr>
                <w:color w:val="0D0D0D" w:themeColor="text1" w:themeTint="F2"/>
                <w:sz w:val="28"/>
                <w:szCs w:val="28"/>
              </w:rPr>
              <w:t xml:space="preserve">guessed that this was where the Nile began. </w:t>
            </w:r>
          </w:p>
        </w:tc>
        <w:tc>
          <w:tcPr>
            <w:tcW w:w="4800" w:type="dxa"/>
            <w:gridSpan w:val="4"/>
            <w:tcBorders>
              <w:left w:val="single" w:sz="2" w:space="0" w:color="D9D9D9" w:themeColor="background1" w:themeShade="D9"/>
            </w:tcBorders>
            <w:tcMar>
              <w:left w:w="360" w:type="dxa"/>
              <w:bottom w:w="432" w:type="dxa"/>
            </w:tcMar>
          </w:tcPr>
          <w:p w14:paraId="1119D544" w14:textId="32616ECB" w:rsidR="00CB3692" w:rsidRPr="003B6DD9" w:rsidRDefault="00E63F68" w:rsidP="009F7A27">
            <w:pPr>
              <w:rPr>
                <w:sz w:val="28"/>
                <w:szCs w:val="28"/>
              </w:rPr>
            </w:pPr>
            <w:r w:rsidRPr="003B6DD9">
              <w:rPr>
                <w:sz w:val="28"/>
                <w:szCs w:val="28"/>
              </w:rPr>
              <w:t xml:space="preserve"> </w:t>
            </w:r>
            <w:r w:rsidR="006F663F" w:rsidRPr="003B6DD9">
              <w:rPr>
                <w:sz w:val="28"/>
                <w:szCs w:val="28"/>
              </w:rPr>
              <w:t xml:space="preserve">In modern times </w:t>
            </w:r>
            <w:r w:rsidR="003250DD" w:rsidRPr="003B6DD9">
              <w:rPr>
                <w:sz w:val="28"/>
                <w:szCs w:val="28"/>
              </w:rPr>
              <w:t xml:space="preserve">the Nile does not flood every </w:t>
            </w:r>
            <w:r w:rsidR="00BE41FF" w:rsidRPr="003B6DD9">
              <w:rPr>
                <w:sz w:val="28"/>
                <w:szCs w:val="28"/>
              </w:rPr>
              <w:t xml:space="preserve">summer. The Aswan High Dam </w:t>
            </w:r>
            <w:r w:rsidR="006D69E1" w:rsidRPr="003B6DD9">
              <w:rPr>
                <w:sz w:val="28"/>
                <w:szCs w:val="28"/>
              </w:rPr>
              <w:t xml:space="preserve">was built in 1970. This dam controls </w:t>
            </w:r>
            <w:r w:rsidR="00352E2B" w:rsidRPr="003B6DD9">
              <w:rPr>
                <w:sz w:val="28"/>
                <w:szCs w:val="28"/>
              </w:rPr>
              <w:t>the flow of the river while using the water</w:t>
            </w:r>
            <w:r w:rsidR="00C645CB" w:rsidRPr="003B6DD9">
              <w:rPr>
                <w:sz w:val="28"/>
                <w:szCs w:val="28"/>
              </w:rPr>
              <w:t xml:space="preserve">’s power to generate </w:t>
            </w:r>
            <w:r w:rsidR="00026EB3" w:rsidRPr="003B6DD9">
              <w:rPr>
                <w:sz w:val="28"/>
                <w:szCs w:val="28"/>
              </w:rPr>
              <w:t>electricity</w:t>
            </w:r>
            <w:r w:rsidR="00C645CB" w:rsidRPr="003B6DD9">
              <w:rPr>
                <w:sz w:val="28"/>
                <w:szCs w:val="28"/>
              </w:rPr>
              <w:t xml:space="preserve"> </w:t>
            </w:r>
            <w:r w:rsidR="00026EB3" w:rsidRPr="003B6DD9">
              <w:rPr>
                <w:sz w:val="28"/>
                <w:szCs w:val="28"/>
              </w:rPr>
              <w:t xml:space="preserve">for </w:t>
            </w:r>
            <w:r w:rsidR="00627469" w:rsidRPr="003B6DD9">
              <w:rPr>
                <w:sz w:val="28"/>
                <w:szCs w:val="28"/>
              </w:rPr>
              <w:t>Egypt. It is 111</w:t>
            </w:r>
            <w:r w:rsidR="00993FFF" w:rsidRPr="003B6DD9">
              <w:rPr>
                <w:sz w:val="28"/>
                <w:szCs w:val="28"/>
              </w:rPr>
              <w:t xml:space="preserve">m high and the lake that formed behind it </w:t>
            </w:r>
            <w:r w:rsidR="00016C29" w:rsidRPr="003B6DD9">
              <w:rPr>
                <w:sz w:val="28"/>
                <w:szCs w:val="28"/>
              </w:rPr>
              <w:t xml:space="preserve">Lake Nasser is one of the largest human-made </w:t>
            </w:r>
            <w:r w:rsidR="000B13A0" w:rsidRPr="003B6DD9">
              <w:rPr>
                <w:sz w:val="28"/>
                <w:szCs w:val="28"/>
              </w:rPr>
              <w:t>lakes in the world.</w:t>
            </w:r>
            <w:r w:rsidR="00627469" w:rsidRPr="003B6DD9">
              <w:rPr>
                <w:sz w:val="28"/>
                <w:szCs w:val="28"/>
              </w:rPr>
              <w:t xml:space="preserve"> </w:t>
            </w:r>
            <w:r w:rsidR="003250DD" w:rsidRPr="003B6DD9">
              <w:rPr>
                <w:sz w:val="28"/>
                <w:szCs w:val="28"/>
              </w:rPr>
              <w:t xml:space="preserve"> </w:t>
            </w:r>
            <w:r w:rsidR="004707AE" w:rsidRPr="003B6DD9">
              <w:rPr>
                <w:sz w:val="28"/>
                <w:szCs w:val="28"/>
              </w:rPr>
              <w:t xml:space="preserve"> </w:t>
            </w:r>
          </w:p>
        </w:tc>
      </w:tr>
      <w:tr w:rsidR="0037154F" w:rsidRPr="005D573E" w14:paraId="6397230D" w14:textId="77777777" w:rsidTr="00F11F4F">
        <w:tc>
          <w:tcPr>
            <w:tcW w:w="11521" w:type="dxa"/>
            <w:gridSpan w:val="9"/>
          </w:tcPr>
          <w:p w14:paraId="460D219F" w14:textId="77777777" w:rsidR="0037154F" w:rsidRPr="005D573E" w:rsidRDefault="0037154F" w:rsidP="009F7A27">
            <w:pPr>
              <w:rPr>
                <w:noProof/>
                <w:sz w:val="8"/>
              </w:rPr>
            </w:pPr>
            <w:r w:rsidRPr="005D573E">
              <w:rPr>
                <w:noProof/>
                <w:sz w:val="8"/>
              </w:rPr>
              <mc:AlternateContent>
                <mc:Choice Requires="wps">
                  <w:drawing>
                    <wp:inline distT="0" distB="0" distL="0" distR="0" wp14:anchorId="050809B1" wp14:editId="2068727E">
                      <wp:extent cx="7133401" cy="0"/>
                      <wp:effectExtent l="0" t="0" r="0" b="0"/>
                      <wp:docPr id="49" name="Straight Connector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33401" cy="0"/>
                              </a:xfrm>
                              <a:prstGeom prst="line">
                                <a:avLst/>
                              </a:prstGeom>
                              <a:ln w="25400" cmpd="dbl">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C9AC059" id="Straight Connector 49" o:spid="_x0000_s1026" style="visibility:visible;mso-wrap-style:square;mso-left-percent:-10001;mso-top-percent:-10001;mso-position-horizontal:absolute;mso-position-horizontal-relative:char;mso-position-vertical:absolute;mso-position-vertical-relative:line;mso-left-percent:-10001;mso-top-percent:-10001" from="0,0" to="561.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" strokecolor="#bfbfbf [2412]" strokeweight="2pt">
                      <v:stroke linestyle="thinThin" joinstyle="miter"/>
                      <o:lock v:ext="edit" shapetype="f"/>
                      <w10:anchorlock/>
                    </v:line>
                  </w:pict>
                </mc:Fallback>
              </mc:AlternateContent>
            </w:r>
          </w:p>
        </w:tc>
        <w:tc>
          <w:tcPr>
            <w:tcW w:w="2881" w:type="dxa"/>
            <w:vMerge w:val="restart"/>
            <w:shd w:val="clear" w:color="auto" w:fill="262626" w:themeFill="text1" w:themeFillTint="D9"/>
          </w:tcPr>
          <w:p w14:paraId="00CF9C12" w14:textId="0D9C21C2" w:rsidR="0037154F" w:rsidRPr="003A3D8F" w:rsidRDefault="003B6DD9" w:rsidP="00797ADE">
            <w:pPr>
              <w:rPr>
                <w:color w:val="FFFFFF" w:themeColor="background1"/>
                <w:sz w:val="40"/>
                <w:szCs w:val="40"/>
              </w:rPr>
            </w:pPr>
            <w:r w:rsidRPr="003A3D8F">
              <w:rPr>
                <w:color w:val="FFFFFF" w:themeColor="background1"/>
                <w:sz w:val="40"/>
                <w:szCs w:val="40"/>
              </w:rPr>
              <w:t>The 11 Nile Countries</w:t>
            </w:r>
          </w:p>
          <w:p w14:paraId="37A300B5" w14:textId="5835BB64" w:rsidR="0037154F" w:rsidRPr="003A3D8F" w:rsidRDefault="003A3D8F" w:rsidP="00797ADE">
            <w:pPr>
              <w:rPr>
                <w:color w:val="FFFFFF" w:themeColor="background1"/>
              </w:rPr>
            </w:pPr>
            <w:r w:rsidRPr="003A3D8F">
              <w:rPr>
                <w:noProof/>
                <w:color w:val="FFFFFF" w:themeColor="background1"/>
              </w:rPr>
              <w:drawing>
                <wp:inline distT="0" distB="0" distL="0" distR="0" wp14:anchorId="18DB78F3" wp14:editId="4AD493C5">
                  <wp:extent cx="1683385" cy="1124585"/>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83385" cy="1124585"/>
                          </a:xfrm>
                          <a:prstGeom prst="rect">
                            <a:avLst/>
                          </a:prstGeom>
                          <a:noFill/>
                          <a:ln>
                            <a:noFill/>
                          </a:ln>
                        </pic:spPr>
                      </pic:pic>
                    </a:graphicData>
                  </a:graphic>
                </wp:inline>
              </w:drawing>
            </w:r>
          </w:p>
          <w:p w14:paraId="035EF301" w14:textId="6BC30D62" w:rsidR="0037154F" w:rsidRPr="003A3D8F" w:rsidRDefault="003A3D8F" w:rsidP="00797ADE">
            <w:pPr>
              <w:rPr>
                <w:color w:val="FFFFFF" w:themeColor="background1"/>
                <w:lang w:val="it-IT"/>
              </w:rPr>
            </w:pPr>
            <w:r w:rsidRPr="003A3D8F">
              <w:rPr>
                <w:rStyle w:val="Strong"/>
                <w:rFonts w:ascii="&amp;quot" w:hAnsi="&amp;quot"/>
                <w:color w:val="FFFFFF" w:themeColor="background1"/>
              </w:rPr>
              <w:t>Tanzania, Uganda, Rwanda, Burundi, the Democratic Republic of the Congo, Kenya, Ethiopia, Eritrea, South Sudan, Republic of the Sudan, and Egypt</w:t>
            </w:r>
          </w:p>
          <w:p w14:paraId="6C9D24BC" w14:textId="0A3C04A3" w:rsidR="0037154F" w:rsidRPr="003A3D8F" w:rsidRDefault="00962E0B" w:rsidP="00797ADE">
            <w:pPr>
              <w:pStyle w:val="More1"/>
              <w:rPr>
                <w:color w:val="FFFFFF" w:themeColor="background1"/>
              </w:rPr>
            </w:pPr>
            <w:r>
              <w:rPr>
                <w:rStyle w:val="More1Char"/>
                <w:i/>
                <w:color w:val="FFFFFF" w:themeColor="background1"/>
              </w:rPr>
              <w:t>Read more on p2</w:t>
            </w:r>
          </w:p>
        </w:tc>
      </w:tr>
      <w:tr w:rsidR="0037154F" w:rsidRPr="005D573E" w14:paraId="05A885E0" w14:textId="77777777" w:rsidTr="00445F2B">
        <w:tc>
          <w:tcPr>
            <w:tcW w:w="5761" w:type="dxa"/>
            <w:gridSpan w:val="4"/>
            <w:tcMar>
              <w:bottom w:w="144" w:type="dxa"/>
            </w:tcMar>
          </w:tcPr>
          <w:p w14:paraId="38289326" w14:textId="06857F2C" w:rsidR="0037154F" w:rsidRPr="00E1693C" w:rsidRDefault="008B13A5" w:rsidP="00445F2B">
            <w:pPr>
              <w:pStyle w:val="Heading3"/>
              <w:rPr>
                <w:b w:val="0"/>
                <w:bCs w:val="0"/>
              </w:rPr>
            </w:pPr>
            <w:r w:rsidRPr="00E1693C">
              <w:rPr>
                <w:b w:val="0"/>
                <w:bCs w:val="0"/>
              </w:rPr>
              <w:t>Ancient times</w:t>
            </w:r>
            <w:r w:rsidR="006C5465" w:rsidRPr="00E1693C">
              <w:rPr>
                <w:b w:val="0"/>
                <w:bCs w:val="0"/>
              </w:rPr>
              <w:t xml:space="preserve"> </w:t>
            </w:r>
            <w:r w:rsidR="0091578A" w:rsidRPr="00E1693C">
              <w:rPr>
                <w:rStyle w:val="Emphasis"/>
                <w:bCs w:val="0"/>
              </w:rPr>
              <w:t>Around the Nile</w:t>
            </w:r>
          </w:p>
          <w:p w14:paraId="07A1E217" w14:textId="77777777" w:rsidR="0037154F" w:rsidRPr="00E1693C" w:rsidRDefault="0037154F" w:rsidP="00445F2B">
            <w:r w:rsidRPr="00E1693C">
              <w:rPr>
                <w:noProof/>
              </w:rPr>
              <mc:AlternateContent>
                <mc:Choice Requires="wps">
                  <w:drawing>
                    <wp:inline distT="0" distB="0" distL="0" distR="0" wp14:anchorId="5064CC3C" wp14:editId="45FBE7A6">
                      <wp:extent cx="3347254" cy="0"/>
                      <wp:effectExtent l="0" t="19050" r="43815" b="38100"/>
                      <wp:docPr id="50" name="Straight Connector 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47254" cy="0"/>
                              </a:xfrm>
                              <a:prstGeom prst="line">
                                <a:avLst/>
                              </a:prstGeom>
                              <a:ln w="63500" cmpd="thickThi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4C3A2C1" id="Straight Connector 50" o:spid="_x0000_s1026" style="visibility:visible;mso-wrap-style:square;mso-left-percent:-10001;mso-top-percent:-10001;mso-position-horizontal:absolute;mso-position-horizontal-relative:char;mso-position-vertical:absolute;mso-position-vertical-relative:line;mso-left-percent:-10001;mso-top-percent:-10001" from="0,0" to="263.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" strokecolor="#0a249b [3204]" strokeweight="5pt">
                      <v:stroke linestyle="thickThin" joinstyle="miter"/>
                      <o:lock v:ext="edit" shapetype="f"/>
                      <w10:anchorlock/>
                    </v:line>
                  </w:pict>
                </mc:Fallback>
              </mc:AlternateContent>
            </w:r>
          </w:p>
          <w:p w14:paraId="25E4E63F" w14:textId="77777777" w:rsidR="0037154F" w:rsidRPr="00E1693C" w:rsidRDefault="001139E9" w:rsidP="00445F2B">
            <w:pPr>
              <w:pStyle w:val="Byline"/>
            </w:pPr>
            <w:r w:rsidRPr="00E1693C">
              <w:t xml:space="preserve">Written </w:t>
            </w:r>
            <w:r w:rsidR="006955CB" w:rsidRPr="00E1693C">
              <w:t>by Lily Jackson</w:t>
            </w:r>
          </w:p>
          <w:p w14:paraId="1814FCA5" w14:textId="77777777" w:rsidR="00A250B4" w:rsidRPr="00E1693C" w:rsidRDefault="00A250B4" w:rsidP="00445F2B">
            <w:pPr>
              <w:pStyle w:val="Byline"/>
            </w:pPr>
          </w:p>
          <w:p w14:paraId="686B3231" w14:textId="0506F018" w:rsidR="00A250B4" w:rsidRPr="00E1693C" w:rsidRDefault="00BB6C19" w:rsidP="00445F2B">
            <w:pPr>
              <w:pStyle w:val="Byline"/>
            </w:pPr>
            <w:r w:rsidRPr="00BB6C19">
              <w:rPr>
                <w:color w:val="auto"/>
              </w:rPr>
              <w:t xml:space="preserve">Ancient Egypt could not have existed without the river Nile. Since rainfall never happens in Egypt, the floods provided the only source of moisture to sustain crops. Most Egyptians lived near the Nile as it provided water, food, transportation and excellent soil for growing food. The ancient Egyptians could grow crops only in the mud left behind when the Nile flooded so they all had fields all along the River Nile. The Nile also gave the ancient Egyptians food. They used spears and nets to catch fish. They would also use the nets to catch birds that flew close to the surface of the water. The Nile helped the ancient Egyptians was in trade. The Nile was the quickest and easiest way to travel from place to place.    </w:t>
            </w:r>
          </w:p>
        </w:tc>
        <w:tc>
          <w:tcPr>
            <w:tcW w:w="2881" w:type="dxa"/>
            <w:vMerge w:val="restart"/>
          </w:tcPr>
          <w:p w14:paraId="7DEFF010" w14:textId="77777777" w:rsidR="00BB6C19" w:rsidRDefault="00BB6C19" w:rsidP="00476E00"/>
          <w:p w14:paraId="38DF521E" w14:textId="76358303" w:rsidR="0037154F" w:rsidRPr="008D479C" w:rsidRDefault="00BB6C19" w:rsidP="00476E00">
            <w:r w:rsidRPr="00BB6C19">
              <w:t xml:space="preserve">The River Nile flooded every year between June and September, in a season the Egyptians called </w:t>
            </w:r>
            <w:proofErr w:type="spellStart"/>
            <w:r w:rsidRPr="00BB6C19">
              <w:t>akhet</w:t>
            </w:r>
            <w:proofErr w:type="spellEnd"/>
            <w:r w:rsidRPr="00BB6C19">
              <w:t xml:space="preserve"> - the inundation. The flooding left behind fertile soil that was helpful for farming. The river also gave them protection from enemies. Egyptians bathed in the Nile River. In Ancient Egypt the Nile River held a very important place in the society. Not only did it bring water and life to the desert, it was also a symbol of the ancient Egyptian spiritual life. In fact, the ancient Egyptians believed that the Nile river was actually a passageway between life and death.</w:t>
            </w:r>
          </w:p>
        </w:tc>
        <w:tc>
          <w:tcPr>
            <w:tcW w:w="2879" w:type="dxa"/>
            <w:gridSpan w:val="4"/>
            <w:vMerge w:val="restart"/>
          </w:tcPr>
          <w:p w14:paraId="6A5E0823" w14:textId="04BEFB23" w:rsidR="0037154F" w:rsidRPr="008D479C" w:rsidRDefault="00F91C1B" w:rsidP="008D479C">
            <w:r>
              <w:rPr>
                <w:noProof/>
              </w:rPr>
              <w:drawing>
                <wp:inline distT="0" distB="0" distL="0" distR="0" wp14:anchorId="2DB52D2E" wp14:editId="716E65DB">
                  <wp:extent cx="1682115" cy="990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82115" cy="990600"/>
                          </a:xfrm>
                          <a:prstGeom prst="rect">
                            <a:avLst/>
                          </a:prstGeom>
                        </pic:spPr>
                      </pic:pic>
                    </a:graphicData>
                  </a:graphic>
                </wp:inline>
              </w:drawing>
            </w:r>
          </w:p>
          <w:p w14:paraId="293834F5" w14:textId="77777777" w:rsidR="00A43854" w:rsidRDefault="00A43854" w:rsidP="00F91C1B">
            <w:r w:rsidRPr="00A43854">
              <w:t xml:space="preserve">The Nile River was the </w:t>
            </w:r>
            <w:proofErr w:type="spellStart"/>
            <w:r w:rsidRPr="00A43854">
              <w:t>centre</w:t>
            </w:r>
            <w:proofErr w:type="spellEnd"/>
            <w:r w:rsidRPr="00A43854">
              <w:t xml:space="preserve"> of Ancient Egypt. </w:t>
            </w:r>
          </w:p>
          <w:p w14:paraId="0D940B2C" w14:textId="1D6B285D" w:rsidR="0037154F" w:rsidRDefault="007A2EDE" w:rsidP="00F91C1B">
            <w:r w:rsidRPr="007A2EDE">
              <w:t>Ancient Egypt, one of history’s first civilizations arose around the Nile River about 5,000 years ago. It lasted for over 2,000 years.</w:t>
            </w:r>
          </w:p>
          <w:p w14:paraId="143E0E02" w14:textId="57E163B1" w:rsidR="00E216B7" w:rsidRPr="008D479C" w:rsidRDefault="00B11088" w:rsidP="00F91C1B">
            <w:r w:rsidRPr="00B11088">
              <w:t>The Ancient Egyptians called the rich black soil from the floods the "Gift of the Nile".</w:t>
            </w:r>
            <w:r w:rsidR="00E26E98">
              <w:t xml:space="preserve"> </w:t>
            </w:r>
            <w:r w:rsidR="00E26E98" w:rsidRPr="00E26E98">
              <w:t>Today, the Aswan Dam keeps the Nile from flooding modern cities. The Ancient Egyptians called the Nile the "</w:t>
            </w:r>
            <w:proofErr w:type="spellStart"/>
            <w:r w:rsidR="00E26E98" w:rsidRPr="00E26E98">
              <w:t>Aur</w:t>
            </w:r>
            <w:proofErr w:type="spellEnd"/>
            <w:r w:rsidR="00877DB6">
              <w:t>”,</w:t>
            </w:r>
            <w:r w:rsidR="00E26E98" w:rsidRPr="00E26E98">
              <w:t xml:space="preserve"> which means "black" and comes from the black soil.</w:t>
            </w:r>
          </w:p>
        </w:tc>
        <w:tc>
          <w:tcPr>
            <w:tcW w:w="2881" w:type="dxa"/>
            <w:vMerge/>
            <w:shd w:val="clear" w:color="auto" w:fill="262626" w:themeFill="text1" w:themeFillTint="D9"/>
          </w:tcPr>
          <w:p w14:paraId="2BAC2231" w14:textId="77777777" w:rsidR="0037154F" w:rsidRPr="008D479C" w:rsidRDefault="0037154F" w:rsidP="008D479C"/>
        </w:tc>
      </w:tr>
      <w:tr w:rsidR="00772253" w:rsidRPr="005D573E" w14:paraId="59708AFB" w14:textId="77777777" w:rsidTr="00F11F4F">
        <w:trPr>
          <w:gridAfter w:val="1"/>
          <w:wAfter w:w="2880" w:type="dxa"/>
        </w:trPr>
        <w:tc>
          <w:tcPr>
            <w:tcW w:w="2881" w:type="dxa"/>
          </w:tcPr>
          <w:p w14:paraId="69C7F630" w14:textId="5248C0E3" w:rsidR="00772253" w:rsidRPr="008D479C" w:rsidRDefault="00772253" w:rsidP="0002372A"/>
        </w:tc>
        <w:tc>
          <w:tcPr>
            <w:tcW w:w="2881" w:type="dxa"/>
            <w:gridSpan w:val="3"/>
          </w:tcPr>
          <w:p w14:paraId="373C8440" w14:textId="77777777" w:rsidR="00772253" w:rsidRPr="005D573E" w:rsidRDefault="00772253" w:rsidP="0037154F"/>
        </w:tc>
        <w:tc>
          <w:tcPr>
            <w:tcW w:w="2879" w:type="dxa"/>
            <w:vMerge/>
          </w:tcPr>
          <w:p w14:paraId="27AA6BE9" w14:textId="77777777" w:rsidR="00772253" w:rsidRPr="005D573E" w:rsidRDefault="00772253" w:rsidP="0037154F"/>
        </w:tc>
        <w:tc>
          <w:tcPr>
            <w:tcW w:w="2881" w:type="dxa"/>
            <w:gridSpan w:val="4"/>
            <w:vMerge/>
            <w:shd w:val="clear" w:color="auto" w:fill="262626" w:themeFill="text1" w:themeFillTint="D9"/>
          </w:tcPr>
          <w:p w14:paraId="4FFA8942" w14:textId="77777777" w:rsidR="00772253" w:rsidRPr="005D573E" w:rsidRDefault="00772253" w:rsidP="009F7A27"/>
        </w:tc>
      </w:tr>
    </w:tbl>
    <w:p w14:paraId="4D90AF80" w14:textId="77777777" w:rsidR="00DD5490" w:rsidRDefault="00DD5490">
      <w:pPr>
        <w:spacing w:after="160" w:line="259" w:lineRule="auto"/>
      </w:pPr>
      <w:r w:rsidRPr="005D573E">
        <w:br w:type="page"/>
      </w:r>
    </w:p>
    <w:tbl>
      <w:tblPr>
        <w:tblW w:w="5000" w:type="pct"/>
        <w:tblLayout w:type="fixed"/>
        <w:tblCellMar>
          <w:left w:w="115" w:type="dxa"/>
          <w:right w:w="115" w:type="dxa"/>
        </w:tblCellMar>
        <w:tblLook w:val="0600" w:firstRow="0" w:lastRow="0" w:firstColumn="0" w:lastColumn="0" w:noHBand="1" w:noVBand="1"/>
      </w:tblPr>
      <w:tblGrid>
        <w:gridCol w:w="989"/>
        <w:gridCol w:w="90"/>
        <w:gridCol w:w="811"/>
        <w:gridCol w:w="963"/>
        <w:gridCol w:w="116"/>
        <w:gridCol w:w="1830"/>
        <w:gridCol w:w="932"/>
        <w:gridCol w:w="208"/>
        <w:gridCol w:w="1260"/>
        <w:gridCol w:w="1411"/>
        <w:gridCol w:w="119"/>
        <w:gridCol w:w="871"/>
        <w:gridCol w:w="1905"/>
        <w:gridCol w:w="15"/>
        <w:gridCol w:w="2882"/>
      </w:tblGrid>
      <w:tr w:rsidR="00CF13CF" w:rsidRPr="005D573E" w14:paraId="015437CA" w14:textId="77777777" w:rsidTr="00E6519F">
        <w:tc>
          <w:tcPr>
            <w:tcW w:w="14402" w:type="dxa"/>
            <w:gridSpan w:val="15"/>
          </w:tcPr>
          <w:p w14:paraId="42A9A60E" w14:textId="77777777" w:rsidR="00CF13CF" w:rsidRPr="005D573E" w:rsidRDefault="00CF13CF" w:rsidP="009F7A27">
            <w:r w:rsidRPr="005D573E">
              <w:rPr>
                <w:noProof/>
              </w:rPr>
              <w:lastRenderedPageBreak/>
              <mc:AlternateContent>
                <mc:Choice Requires="wps">
                  <w:drawing>
                    <wp:inline distT="0" distB="0" distL="0" distR="0" wp14:anchorId="6E17356A" wp14:editId="0B69109B">
                      <wp:extent cx="8978394" cy="0"/>
                      <wp:effectExtent l="0" t="0" r="0" b="0"/>
                      <wp:docPr id="162" name="Straight Connector 1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78394" cy="0"/>
                              </a:xfrm>
                              <a:prstGeom prst="line">
                                <a:avLst/>
                              </a:prstGeom>
                              <a:ln w="25400" cmpd="dbl">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8F8D8FD" id="Straight Connector 162" o:spid="_x0000_s1026" style="visibility:visible;mso-wrap-style:square;mso-left-percent:-10001;mso-top-percent:-10001;mso-position-horizontal:absolute;mso-position-horizontal-relative:char;mso-position-vertical:absolute;mso-position-vertical-relative:line;mso-left-percent:-10001;mso-top-percent:-10001" from="0,0" to="70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" strokecolor="#bfbfbf [2412]" strokeweight="2pt">
                      <v:stroke linestyle="thinThin" joinstyle="miter"/>
                      <o:lock v:ext="edit" shapetype="f"/>
                      <w10:anchorlock/>
                    </v:line>
                  </w:pict>
                </mc:Fallback>
              </mc:AlternateContent>
            </w:r>
          </w:p>
        </w:tc>
      </w:tr>
      <w:tr w:rsidR="005C1AA1" w:rsidRPr="005D573E" w14:paraId="3C847AFE" w14:textId="77777777" w:rsidTr="00CC6249">
        <w:tc>
          <w:tcPr>
            <w:tcW w:w="989" w:type="dxa"/>
            <w:vAlign w:val="center"/>
          </w:tcPr>
          <w:p w14:paraId="16ECE58D" w14:textId="77777777" w:rsidR="005C1AA1" w:rsidRPr="005D573E" w:rsidRDefault="005C1AA1" w:rsidP="005C1AA1">
            <w:pPr>
              <w:jc w:val="center"/>
            </w:pPr>
            <w:r w:rsidRPr="005D573E">
              <w:rPr>
                <w:noProof/>
              </w:rPr>
              <w:drawing>
                <wp:inline distT="0" distB="0" distL="0" distR="0" wp14:anchorId="58AECFC4" wp14:editId="45657AA7">
                  <wp:extent cx="376363" cy="376363"/>
                  <wp:effectExtent l="0" t="0" r="5080" b="5080"/>
                  <wp:docPr id="129" name="Graphic 117" descr="Notifica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Graphic 117" descr="Notification Icon"/>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6363" cy="376363"/>
                          </a:xfrm>
                          <a:prstGeom prst="rect">
                            <a:avLst/>
                          </a:prstGeom>
                        </pic:spPr>
                      </pic:pic>
                    </a:graphicData>
                  </a:graphic>
                </wp:inline>
              </w:drawing>
            </w:r>
          </w:p>
        </w:tc>
        <w:tc>
          <w:tcPr>
            <w:tcW w:w="13413" w:type="dxa"/>
            <w:gridSpan w:val="14"/>
            <w:shd w:val="clear" w:color="auto" w:fill="F2F2F2" w:themeFill="background1" w:themeFillShade="F2"/>
            <w:vAlign w:val="center"/>
          </w:tcPr>
          <w:p w14:paraId="192F094C" w14:textId="3DCB94AB" w:rsidR="005C1AA1" w:rsidRPr="005D573E" w:rsidRDefault="003A1591" w:rsidP="00DD5490">
            <w:r>
              <w:t>Did you know that the Nile is home to over 15 million habitats.</w:t>
            </w:r>
          </w:p>
        </w:tc>
      </w:tr>
      <w:tr w:rsidR="00CF13CF" w:rsidRPr="005D573E" w14:paraId="649CB815" w14:textId="77777777" w:rsidTr="00E6519F">
        <w:tc>
          <w:tcPr>
            <w:tcW w:w="14402" w:type="dxa"/>
            <w:gridSpan w:val="15"/>
          </w:tcPr>
          <w:p w14:paraId="416F4451" w14:textId="77777777" w:rsidR="00CF13CF" w:rsidRPr="005D573E" w:rsidRDefault="00CF13CF" w:rsidP="009F7A27">
            <w:r w:rsidRPr="005D573E">
              <w:rPr>
                <w:noProof/>
              </w:rPr>
              <mc:AlternateContent>
                <mc:Choice Requires="wps">
                  <w:drawing>
                    <wp:inline distT="0" distB="0" distL="0" distR="0" wp14:anchorId="611F3A73" wp14:editId="06122932">
                      <wp:extent cx="8978394" cy="0"/>
                      <wp:effectExtent l="0" t="0" r="0" b="0"/>
                      <wp:docPr id="135" name="Straight Connector 1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978394" cy="0"/>
                              </a:xfrm>
                              <a:prstGeom prst="line">
                                <a:avLst/>
                              </a:prstGeom>
                              <a:ln w="25400" cmpd="dbl">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3873271" id="Straight Connector 135" o:spid="_x0000_s1026" style="visibility:visible;mso-wrap-style:square;mso-left-percent:-10001;mso-top-percent:-10001;mso-position-horizontal:absolute;mso-position-horizontal-relative:char;mso-position-vertical:absolute;mso-position-vertical-relative:line;mso-left-percent:-10001;mso-top-percent:-10001" from="0,0" to="70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" strokecolor="#bfbfbf [2412]" strokeweight="2pt">
                      <v:stroke linestyle="thinThin" joinstyle="miter"/>
                      <o:lock v:ext="edit" shapetype="f"/>
                      <w10:anchorlock/>
                    </v:line>
                  </w:pict>
                </mc:Fallback>
              </mc:AlternateContent>
            </w:r>
          </w:p>
        </w:tc>
      </w:tr>
      <w:tr w:rsidR="005C1AA1" w:rsidRPr="005D573E" w14:paraId="28CC2F5D" w14:textId="77777777" w:rsidTr="00CC6249">
        <w:tc>
          <w:tcPr>
            <w:tcW w:w="5939" w:type="dxa"/>
            <w:gridSpan w:val="8"/>
            <w:tcBorders>
              <w:right w:val="single" w:sz="2" w:space="0" w:color="D9D9D9" w:themeColor="background1" w:themeShade="D9"/>
            </w:tcBorders>
            <w:tcMar>
              <w:bottom w:w="144" w:type="dxa"/>
            </w:tcMar>
          </w:tcPr>
          <w:p w14:paraId="2EE65462" w14:textId="0AC73DA6" w:rsidR="005C1AA1" w:rsidRPr="00762CCA" w:rsidRDefault="0061462E" w:rsidP="008D479C">
            <w:pPr>
              <w:pStyle w:val="Byline"/>
              <w:rPr>
                <w:rFonts w:ascii="Aharoni" w:hAnsi="Aharoni" w:cs="Aharoni"/>
                <w:sz w:val="52"/>
                <w:szCs w:val="52"/>
              </w:rPr>
            </w:pPr>
            <w:r w:rsidRPr="00762CCA">
              <w:rPr>
                <w:rFonts w:ascii="Aharoni" w:hAnsi="Aharoni" w:cs="Aharoni" w:hint="cs"/>
                <w:color w:val="3C5CF2" w:themeColor="accent1" w:themeTint="99"/>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ANIMALS OF THE RIVER NILE</w:t>
            </w:r>
          </w:p>
        </w:tc>
        <w:tc>
          <w:tcPr>
            <w:tcW w:w="2790" w:type="dxa"/>
            <w:gridSpan w:val="3"/>
            <w:vMerge w:val="restart"/>
            <w:tcBorders>
              <w:left w:val="single" w:sz="2" w:space="0" w:color="D9D9D9" w:themeColor="background1" w:themeShade="D9"/>
            </w:tcBorders>
            <w:tcMar>
              <w:left w:w="216" w:type="dxa"/>
              <w:bottom w:w="288" w:type="dxa"/>
            </w:tcMar>
          </w:tcPr>
          <w:p w14:paraId="237221DF" w14:textId="6DF8204B" w:rsidR="005C1AA1" w:rsidRDefault="00D02023" w:rsidP="00865169">
            <w:r w:rsidRPr="00D02023">
              <w:t>The</w:t>
            </w:r>
            <w:r>
              <w:t>re a</w:t>
            </w:r>
            <w:r w:rsidR="00C00CFC">
              <w:t xml:space="preserve">re also </w:t>
            </w:r>
            <w:r w:rsidR="00675BF4">
              <w:t>Triggerfish</w:t>
            </w:r>
            <w:r w:rsidR="00C00CFC">
              <w:t xml:space="preserve"> that live in the </w:t>
            </w:r>
            <w:r w:rsidR="00675BF4">
              <w:t>Nile</w:t>
            </w:r>
            <w:r w:rsidR="00C00CFC">
              <w:t>.</w:t>
            </w:r>
            <w:r w:rsidRPr="00D02023">
              <w:t xml:space="preserve"> </w:t>
            </w:r>
            <w:r w:rsidR="00675BF4">
              <w:t>Tr</w:t>
            </w:r>
            <w:r w:rsidR="00675BF4" w:rsidRPr="00D02023">
              <w:t>iggerfish</w:t>
            </w:r>
            <w:r w:rsidRPr="00D02023">
              <w:t xml:space="preserve"> </w:t>
            </w:r>
            <w:r w:rsidR="00120629">
              <w:t>are</w:t>
            </w:r>
            <w:r w:rsidRPr="00D02023">
              <w:t xml:space="preserve"> found in the lower Nile River system. It has daggerlike teeth that protrude when its mouth is closed, and it is known for being fierce, whether it is predator or prey.</w:t>
            </w:r>
          </w:p>
          <w:p w14:paraId="6F550599" w14:textId="1809E368" w:rsidR="000A2458" w:rsidRDefault="00675BF4" w:rsidP="00865169">
            <w:r w:rsidRPr="00675BF4">
              <w:t>The softshell turtl</w:t>
            </w:r>
            <w:r w:rsidR="00932B52">
              <w:t>e</w:t>
            </w:r>
            <w:r w:rsidRPr="00675BF4">
              <w:t>,</w:t>
            </w:r>
            <w:r w:rsidR="00040605">
              <w:t xml:space="preserve"> </w:t>
            </w:r>
            <w:r w:rsidR="00B666C0">
              <w:t>named after</w:t>
            </w:r>
            <w:r w:rsidR="00351BEB">
              <w:t xml:space="preserve"> </w:t>
            </w:r>
            <w:r w:rsidRPr="00675BF4">
              <w:t xml:space="preserve">its flattened shell, can be found in the Nile River. The flattened shell </w:t>
            </w:r>
            <w:r w:rsidR="00DE44E8">
              <w:t xml:space="preserve">helps </w:t>
            </w:r>
            <w:r w:rsidR="00743565">
              <w:t xml:space="preserve">the turtle </w:t>
            </w:r>
            <w:r w:rsidR="0013451B">
              <w:t>to swim</w:t>
            </w:r>
            <w:r w:rsidR="008F578F">
              <w:t xml:space="preserve"> rapidl</w:t>
            </w:r>
            <w:r w:rsidR="00421BE2">
              <w:t>y</w:t>
            </w:r>
            <w:r w:rsidRPr="00675BF4">
              <w:t>.</w:t>
            </w:r>
          </w:p>
          <w:p w14:paraId="0319AA75" w14:textId="32D23E76" w:rsidR="00E23F7D" w:rsidRDefault="005D3B9F" w:rsidP="009D2357">
            <w:r w:rsidRPr="005D3B9F">
              <w:t xml:space="preserve">The </w:t>
            </w:r>
            <w:r w:rsidR="005210B1">
              <w:t>Triggerfish</w:t>
            </w:r>
            <w:r w:rsidR="00172FC1">
              <w:t xml:space="preserve"> </w:t>
            </w:r>
            <w:r w:rsidRPr="005D3B9F">
              <w:t xml:space="preserve">is a freshwater fish found throughout much of Africa including the Nile River. </w:t>
            </w:r>
            <w:r w:rsidR="005210B1">
              <w:t>It</w:t>
            </w:r>
            <w:r w:rsidRPr="005D3B9F">
              <w:t xml:space="preserve"> has a silvery colo</w:t>
            </w:r>
            <w:r w:rsidR="00A823C1">
              <w:t>u</w:t>
            </w:r>
            <w:r w:rsidRPr="005D3B9F">
              <w:t xml:space="preserve">r with narrow black strips running </w:t>
            </w:r>
            <w:r w:rsidR="000C489F">
              <w:t>across</w:t>
            </w:r>
            <w:r w:rsidRPr="005D3B9F">
              <w:t xml:space="preserve"> its skin. It has sharp teeth that allow it to cut into prey after tightly grasping it. African</w:t>
            </w:r>
            <w:r w:rsidR="00797DB6">
              <w:t xml:space="preserve"> </w:t>
            </w:r>
            <w:r w:rsidR="00040605">
              <w:t>t</w:t>
            </w:r>
            <w:r w:rsidR="00040605" w:rsidRPr="005D3B9F">
              <w:t>riggerfish</w:t>
            </w:r>
            <w:r w:rsidRPr="005D3B9F">
              <w:t xml:space="preserve"> </w:t>
            </w:r>
            <w:r w:rsidR="000C489F">
              <w:t>are</w:t>
            </w:r>
            <w:r w:rsidRPr="005D3B9F">
              <w:t xml:space="preserve"> extremely important to the local </w:t>
            </w:r>
            <w:r w:rsidR="002B500F">
              <w:t>people</w:t>
            </w:r>
            <w:r w:rsidRPr="005D3B9F">
              <w:t xml:space="preserve"> in the Nile</w:t>
            </w:r>
            <w:r w:rsidR="00101C8E">
              <w:t>.</w:t>
            </w:r>
          </w:p>
          <w:p w14:paraId="6FD14FCA" w14:textId="2E232566" w:rsidR="009F1563" w:rsidRPr="005D573E" w:rsidRDefault="00064E7D" w:rsidP="009D2357">
            <w:r w:rsidRPr="00064E7D">
              <w:t xml:space="preserve">The </w:t>
            </w:r>
            <w:r w:rsidR="006A13E3">
              <w:t xml:space="preserve">Nile Crocodile </w:t>
            </w:r>
            <w:r w:rsidRPr="00064E7D">
              <w:t xml:space="preserve">is one of the most </w:t>
            </w:r>
            <w:r w:rsidR="005E2452">
              <w:t xml:space="preserve">scary </w:t>
            </w:r>
            <w:r w:rsidR="00C22576">
              <w:t>animals</w:t>
            </w:r>
            <w:r w:rsidRPr="00064E7D">
              <w:t xml:space="preserve"> of the Nile River. It is the second biggest reptile in the world after the saltwater crocodile. This specie</w:t>
            </w:r>
            <w:r w:rsidR="005C2DF9">
              <w:t>s is found in</w:t>
            </w:r>
            <w:r w:rsidR="00CB16BF">
              <w:t xml:space="preserve"> </w:t>
            </w:r>
            <w:r w:rsidRPr="00064E7D">
              <w:t>Africa and lives in lakes, rivers, and even marshlands.</w:t>
            </w:r>
            <w:r w:rsidR="00EE326C">
              <w:t xml:space="preserve"> </w:t>
            </w:r>
            <w:r w:rsidRPr="00064E7D">
              <w:t xml:space="preserve">A male Nile crocodile has a length ranging from 3.5 to 5 m while females are about 30% smaller than males. Nile crocodiles are feared for their aggressive nature. </w:t>
            </w:r>
          </w:p>
        </w:tc>
        <w:tc>
          <w:tcPr>
            <w:tcW w:w="5673" w:type="dxa"/>
            <w:gridSpan w:val="4"/>
            <w:vMerge w:val="restart"/>
          </w:tcPr>
          <w:p w14:paraId="25355C4D" w14:textId="77777777" w:rsidR="00421BE2" w:rsidRDefault="00E17012" w:rsidP="00421BE2">
            <w:pPr>
              <w:keepNext/>
            </w:pPr>
            <w:r>
              <w:rPr>
                <w:noProof/>
              </w:rPr>
              <w:drawing>
                <wp:inline distT="0" distB="0" distL="0" distR="0" wp14:anchorId="59C884A8" wp14:editId="1ACDBFC4">
                  <wp:extent cx="2905125" cy="52959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62408" cy="5400324"/>
                          </a:xfrm>
                          <a:prstGeom prst="rect">
                            <a:avLst/>
                          </a:prstGeom>
                        </pic:spPr>
                      </pic:pic>
                    </a:graphicData>
                  </a:graphic>
                </wp:inline>
              </w:drawing>
            </w:r>
          </w:p>
          <w:p w14:paraId="4BEEF224" w14:textId="1081B545" w:rsidR="005C1AA1" w:rsidRPr="005D573E" w:rsidRDefault="007F2E4B" w:rsidP="006B3C65">
            <w:pPr>
              <w:pStyle w:val="Caption"/>
            </w:pPr>
            <w:r>
              <w:t>Picture</w:t>
            </w:r>
            <w:r w:rsidR="00421BE2">
              <w:t xml:space="preserve"> </w:t>
            </w:r>
            <w:r>
              <w:t xml:space="preserve">of </w:t>
            </w:r>
            <w:r w:rsidR="009F1563">
              <w:t>the giant Nile Perch</w:t>
            </w:r>
          </w:p>
        </w:tc>
      </w:tr>
      <w:tr w:rsidR="005C1AA1" w:rsidRPr="005D573E" w14:paraId="5D7EE497" w14:textId="77777777" w:rsidTr="00CC6249">
        <w:trPr>
          <w:trHeight w:val="2259"/>
        </w:trPr>
        <w:tc>
          <w:tcPr>
            <w:tcW w:w="2969" w:type="dxa"/>
            <w:gridSpan w:val="5"/>
            <w:tcBorders>
              <w:right w:val="single" w:sz="2" w:space="0" w:color="D9D9D9" w:themeColor="background1" w:themeShade="D9"/>
            </w:tcBorders>
            <w:tcMar>
              <w:top w:w="288" w:type="dxa"/>
              <w:bottom w:w="216" w:type="dxa"/>
              <w:right w:w="216" w:type="dxa"/>
            </w:tcMar>
            <w:vAlign w:val="center"/>
          </w:tcPr>
          <w:p w14:paraId="3C41C5EC" w14:textId="1DBADE21" w:rsidR="006E6C3F" w:rsidRPr="008D479C" w:rsidRDefault="00ED0C99" w:rsidP="008D479C">
            <w:r>
              <w:t xml:space="preserve">One of the animals of the River </w:t>
            </w:r>
            <w:r w:rsidR="00BF6E01">
              <w:t>Nile is a</w:t>
            </w:r>
            <w:r w:rsidR="00940368" w:rsidRPr="00940368">
              <w:t xml:space="preserve"> hippopotamus</w:t>
            </w:r>
            <w:r w:rsidR="00225299">
              <w:t>. H</w:t>
            </w:r>
            <w:r w:rsidR="00225299" w:rsidRPr="00940368">
              <w:t>ippopotamus</w:t>
            </w:r>
            <w:r w:rsidR="007B3F60">
              <w:t>es</w:t>
            </w:r>
            <w:r w:rsidR="00940368" w:rsidRPr="00940368">
              <w:t xml:space="preserve"> </w:t>
            </w:r>
            <w:r w:rsidR="00225299">
              <w:t>are</w:t>
            </w:r>
            <w:r w:rsidR="00940368" w:rsidRPr="00940368">
              <w:t xml:space="preserve"> now found only in the swampy Al-Sud region of South Sudan and farther south. A male hippopotamus is typically about 3.5 meters long,</w:t>
            </w:r>
            <w:r w:rsidR="007A1563">
              <w:t>1.5</w:t>
            </w:r>
            <w:r w:rsidR="009C6F55">
              <w:t xml:space="preserve"> </w:t>
            </w:r>
            <w:proofErr w:type="spellStart"/>
            <w:r w:rsidR="00940368" w:rsidRPr="00940368">
              <w:t>metr</w:t>
            </w:r>
            <w:r w:rsidR="00215B0B">
              <w:t>e</w:t>
            </w:r>
            <w:r w:rsidR="00940368" w:rsidRPr="00940368">
              <w:t>s</w:t>
            </w:r>
            <w:proofErr w:type="spellEnd"/>
            <w:r w:rsidR="00940368" w:rsidRPr="00940368">
              <w:t xml:space="preserve"> tall, and 3,200 kg.</w:t>
            </w:r>
          </w:p>
        </w:tc>
        <w:tc>
          <w:tcPr>
            <w:tcW w:w="2970" w:type="dxa"/>
            <w:gridSpan w:val="3"/>
            <w:tcBorders>
              <w:left w:val="single" w:sz="2" w:space="0" w:color="D9D9D9" w:themeColor="background1" w:themeShade="D9"/>
              <w:right w:val="single" w:sz="2" w:space="0" w:color="D9D9D9" w:themeColor="background1" w:themeShade="D9"/>
            </w:tcBorders>
            <w:tcMar>
              <w:top w:w="288" w:type="dxa"/>
              <w:left w:w="216" w:type="dxa"/>
              <w:bottom w:w="216" w:type="dxa"/>
              <w:right w:w="216" w:type="dxa"/>
            </w:tcMar>
            <w:vAlign w:val="center"/>
          </w:tcPr>
          <w:p w14:paraId="4252BEFC" w14:textId="01161D49" w:rsidR="005C1AA1" w:rsidRPr="008D479C" w:rsidRDefault="006B4E97" w:rsidP="008D479C">
            <w:r>
              <w:t xml:space="preserve"> Another one of the animals is </w:t>
            </w:r>
            <w:r w:rsidR="008F40B0" w:rsidRPr="008F40B0">
              <w:t>The Nile perch</w:t>
            </w:r>
            <w:r w:rsidR="00C5467B">
              <w:t xml:space="preserve"> which</w:t>
            </w:r>
            <w:r w:rsidR="008F40B0" w:rsidRPr="008F40B0">
              <w:t xml:space="preserve"> is found in the lower Nile River system. This freshwater fish can grow to be quite large, some weighing as much as 200 kg and measuring 2 meters (6.6 feet) in length.</w:t>
            </w:r>
          </w:p>
        </w:tc>
        <w:tc>
          <w:tcPr>
            <w:tcW w:w="2790" w:type="dxa"/>
            <w:gridSpan w:val="3"/>
            <w:vMerge/>
            <w:tcBorders>
              <w:left w:val="single" w:sz="2" w:space="0" w:color="D9D9D9" w:themeColor="background1" w:themeShade="D9"/>
            </w:tcBorders>
          </w:tcPr>
          <w:p w14:paraId="7B7591A0" w14:textId="77777777" w:rsidR="005C1AA1" w:rsidRPr="005D573E" w:rsidRDefault="005C1AA1" w:rsidP="009F7A27"/>
        </w:tc>
        <w:tc>
          <w:tcPr>
            <w:tcW w:w="5673" w:type="dxa"/>
            <w:gridSpan w:val="4"/>
            <w:vMerge/>
          </w:tcPr>
          <w:p w14:paraId="68609D49" w14:textId="77777777" w:rsidR="005C1AA1" w:rsidRPr="005D573E" w:rsidRDefault="005C1AA1" w:rsidP="009F7A27"/>
        </w:tc>
      </w:tr>
      <w:tr w:rsidR="005C1AA1" w:rsidRPr="005D573E" w14:paraId="29EA5FD4" w14:textId="77777777" w:rsidTr="00CC6249">
        <w:trPr>
          <w:trHeight w:val="1188"/>
        </w:trPr>
        <w:tc>
          <w:tcPr>
            <w:tcW w:w="5939" w:type="dxa"/>
            <w:gridSpan w:val="8"/>
            <w:tcBorders>
              <w:right w:val="single" w:sz="2" w:space="0" w:color="D9D9D9" w:themeColor="background1" w:themeShade="D9"/>
            </w:tcBorders>
            <w:tcMar>
              <w:top w:w="432" w:type="dxa"/>
              <w:bottom w:w="432" w:type="dxa"/>
            </w:tcMar>
            <w:vAlign w:val="center"/>
          </w:tcPr>
          <w:p w14:paraId="68146459" w14:textId="01847B33" w:rsidR="005C1AA1" w:rsidRPr="005D573E" w:rsidRDefault="00F00866" w:rsidP="005C1AA1">
            <w:pPr>
              <w:pStyle w:val="Quote2"/>
            </w:pPr>
            <w:r>
              <w:t xml:space="preserve">Did you know that </w:t>
            </w:r>
            <w:r w:rsidR="00107A90">
              <w:t xml:space="preserve">there are over 100 species of fish in the </w:t>
            </w:r>
            <w:r w:rsidR="00F91576">
              <w:t>R</w:t>
            </w:r>
            <w:r w:rsidR="00107A90">
              <w:t xml:space="preserve">iver </w:t>
            </w:r>
            <w:r w:rsidR="00F91576">
              <w:t>N</w:t>
            </w:r>
            <w:r w:rsidR="00107A90">
              <w:t>ile?</w:t>
            </w:r>
          </w:p>
        </w:tc>
        <w:tc>
          <w:tcPr>
            <w:tcW w:w="2790" w:type="dxa"/>
            <w:gridSpan w:val="3"/>
            <w:vMerge/>
            <w:tcBorders>
              <w:left w:val="single" w:sz="2" w:space="0" w:color="D9D9D9" w:themeColor="background1" w:themeShade="D9"/>
            </w:tcBorders>
          </w:tcPr>
          <w:p w14:paraId="715A8EF5" w14:textId="77777777" w:rsidR="005C1AA1" w:rsidRPr="005D573E" w:rsidRDefault="005C1AA1" w:rsidP="009F7A27"/>
        </w:tc>
        <w:tc>
          <w:tcPr>
            <w:tcW w:w="5673" w:type="dxa"/>
            <w:gridSpan w:val="4"/>
            <w:vMerge/>
          </w:tcPr>
          <w:p w14:paraId="3A2B4B09" w14:textId="77777777" w:rsidR="005C1AA1" w:rsidRPr="005D573E" w:rsidRDefault="005C1AA1" w:rsidP="009F7A27"/>
        </w:tc>
      </w:tr>
      <w:tr w:rsidR="005C1AA1" w:rsidRPr="005D573E" w14:paraId="00C463C2" w14:textId="77777777" w:rsidTr="006B3C65">
        <w:trPr>
          <w:trHeight w:val="2457"/>
        </w:trPr>
        <w:tc>
          <w:tcPr>
            <w:tcW w:w="2969" w:type="dxa"/>
            <w:gridSpan w:val="5"/>
            <w:tcBorders>
              <w:right w:val="single" w:sz="2" w:space="0" w:color="D9D9D9" w:themeColor="background1" w:themeShade="D9"/>
            </w:tcBorders>
            <w:tcMar>
              <w:bottom w:w="288" w:type="dxa"/>
              <w:right w:w="216" w:type="dxa"/>
            </w:tcMar>
          </w:tcPr>
          <w:p w14:paraId="1F6B0D67" w14:textId="6C34A616" w:rsidR="005C1AA1" w:rsidRPr="008D479C" w:rsidRDefault="005E2C68" w:rsidP="008D479C">
            <w:r w:rsidRPr="005E2C68">
              <w:t>Several species of snakes, both venomous and non-venomous, live in the Nile River. Some of the deadliest snakes living along the river are the Egyptian banded cobra, red spitting cobra, black mamba. Water snakes that live almost in the Nile’s waters are also found in the river. These snakes feed on fish, invertebrates, and amphibians in the water.</w:t>
            </w:r>
          </w:p>
        </w:tc>
        <w:tc>
          <w:tcPr>
            <w:tcW w:w="2970" w:type="dxa"/>
            <w:gridSpan w:val="3"/>
            <w:tcBorders>
              <w:left w:val="single" w:sz="2" w:space="0" w:color="D9D9D9" w:themeColor="background1" w:themeShade="D9"/>
              <w:right w:val="single" w:sz="2" w:space="0" w:color="D9D9D9" w:themeColor="background1" w:themeShade="D9"/>
            </w:tcBorders>
            <w:tcMar>
              <w:left w:w="216" w:type="dxa"/>
              <w:bottom w:w="288" w:type="dxa"/>
              <w:right w:w="216" w:type="dxa"/>
            </w:tcMar>
          </w:tcPr>
          <w:p w14:paraId="68EDE389" w14:textId="0810F1AF" w:rsidR="005C1AA1" w:rsidRPr="008D479C" w:rsidRDefault="00663204" w:rsidP="008D479C">
            <w:r w:rsidRPr="00663204">
              <w:t xml:space="preserve">The </w:t>
            </w:r>
            <w:r w:rsidR="00EB1C13">
              <w:t>Nile Monitor</w:t>
            </w:r>
            <w:r w:rsidRPr="00663204">
              <w:t xml:space="preserve"> is found across Africa. This large monitor also lives in the Nile River. It can grow to around 120 to 220 cm in length and has strong jaws, legs, and muscular bodies. Nile monitors feed on a variety of animals like fish, eggs f</w:t>
            </w:r>
            <w:r w:rsidR="005766D4">
              <w:t>rom</w:t>
            </w:r>
            <w:r w:rsidRPr="00663204">
              <w:t xml:space="preserve"> crocodiles, frogs, snakes, birds</w:t>
            </w:r>
            <w:r w:rsidR="008C546E">
              <w:t xml:space="preserve"> and </w:t>
            </w:r>
            <w:r w:rsidRPr="00663204">
              <w:t>small mammals.</w:t>
            </w:r>
          </w:p>
        </w:tc>
        <w:tc>
          <w:tcPr>
            <w:tcW w:w="2790" w:type="dxa"/>
            <w:gridSpan w:val="3"/>
            <w:vMerge/>
            <w:tcBorders>
              <w:left w:val="single" w:sz="2" w:space="0" w:color="D9D9D9" w:themeColor="background1" w:themeShade="D9"/>
            </w:tcBorders>
          </w:tcPr>
          <w:p w14:paraId="093EE4AD" w14:textId="77777777" w:rsidR="005C1AA1" w:rsidRPr="005D573E" w:rsidRDefault="005C1AA1" w:rsidP="009F7A27"/>
        </w:tc>
        <w:tc>
          <w:tcPr>
            <w:tcW w:w="5673" w:type="dxa"/>
            <w:gridSpan w:val="4"/>
            <w:vMerge/>
          </w:tcPr>
          <w:p w14:paraId="4CD77586" w14:textId="77777777" w:rsidR="005C1AA1" w:rsidRPr="005D573E" w:rsidRDefault="005C1AA1" w:rsidP="009F7A27"/>
        </w:tc>
      </w:tr>
      <w:tr w:rsidR="009A79D5" w:rsidRPr="00DD1D2A" w14:paraId="22715C78" w14:textId="77777777" w:rsidTr="00460CF3">
        <w:trPr>
          <w:trHeight w:val="1314"/>
        </w:trPr>
        <w:tc>
          <w:tcPr>
            <w:tcW w:w="14402" w:type="dxa"/>
            <w:gridSpan w:val="15"/>
            <w:shd w:val="clear" w:color="auto" w:fill="F2F2F2" w:themeFill="background1" w:themeFillShade="F2"/>
            <w:tcMar>
              <w:top w:w="288" w:type="dxa"/>
              <w:bottom w:w="360" w:type="dxa"/>
            </w:tcMar>
            <w:vAlign w:val="center"/>
          </w:tcPr>
          <w:p w14:paraId="0933C74C" w14:textId="034E2AC1" w:rsidR="009A79D5" w:rsidRPr="00DD1D2A" w:rsidRDefault="003C41AB" w:rsidP="00DD1D2A">
            <w:pPr>
              <w:pStyle w:val="Heading5"/>
            </w:pPr>
            <w:r>
              <w:t>Characteristics</w:t>
            </w:r>
            <w:r w:rsidR="009F219B">
              <w:t xml:space="preserve"> of The Nile</w:t>
            </w:r>
          </w:p>
        </w:tc>
      </w:tr>
      <w:tr w:rsidR="009A79D5" w:rsidRPr="005D573E" w14:paraId="41E8770D" w14:textId="77777777" w:rsidTr="00BD4B9F">
        <w:trPr>
          <w:trHeight w:val="3240"/>
        </w:trPr>
        <w:tc>
          <w:tcPr>
            <w:tcW w:w="1890" w:type="dxa"/>
            <w:gridSpan w:val="3"/>
            <w:shd w:val="clear" w:color="auto" w:fill="F2F2F2" w:themeFill="background1" w:themeFillShade="F2"/>
            <w:tcMar>
              <w:bottom w:w="432" w:type="dxa"/>
            </w:tcMar>
          </w:tcPr>
          <w:p w14:paraId="1E766ED1" w14:textId="77777777" w:rsidR="00716A2D" w:rsidRDefault="00716A2D" w:rsidP="00716A2D">
            <w:pPr>
              <w:pStyle w:val="Startertext"/>
            </w:pPr>
          </w:p>
          <w:p w14:paraId="71F52CDD" w14:textId="0430BF6C" w:rsidR="00873C9E" w:rsidRPr="00BD4B9F" w:rsidRDefault="00716A2D" w:rsidP="00716A2D">
            <w:pPr>
              <w:pStyle w:val="Startertext"/>
              <w:rPr>
                <w:sz w:val="24"/>
                <w:szCs w:val="24"/>
                <w:lang w:val="it-IT"/>
              </w:rPr>
            </w:pPr>
            <w:r w:rsidRPr="00BD4B9F">
              <w:rPr>
                <w:sz w:val="24"/>
                <w:szCs w:val="24"/>
                <w:lang w:val="it-IT"/>
              </w:rPr>
              <w:t>Characteristics and Geographical Features of the Nile River</w:t>
            </w:r>
          </w:p>
        </w:tc>
        <w:tc>
          <w:tcPr>
            <w:tcW w:w="2909" w:type="dxa"/>
            <w:gridSpan w:val="3"/>
            <w:tcBorders>
              <w:right w:val="single" w:sz="2" w:space="0" w:color="D9D9D9" w:themeColor="background1" w:themeShade="D9"/>
            </w:tcBorders>
            <w:shd w:val="clear" w:color="auto" w:fill="F2F2F2" w:themeFill="background1" w:themeFillShade="F2"/>
            <w:tcMar>
              <w:bottom w:w="432" w:type="dxa"/>
            </w:tcMar>
          </w:tcPr>
          <w:p w14:paraId="65C7047E" w14:textId="224E0156" w:rsidR="008D479C" w:rsidRDefault="008D479C" w:rsidP="009A79D5">
            <w:pPr>
              <w:pStyle w:val="Startertext"/>
            </w:pPr>
          </w:p>
          <w:p w14:paraId="1F045514" w14:textId="1E8F5CDD" w:rsidR="009A79D5" w:rsidRPr="008D479C" w:rsidRDefault="00A54DFA" w:rsidP="008D479C">
            <w:pPr>
              <w:pStyle w:val="Caption"/>
            </w:pPr>
            <w:r>
              <w:rPr>
                <w:noProof/>
              </w:rPr>
              <w:drawing>
                <wp:inline distT="0" distB="0" distL="0" distR="0" wp14:anchorId="1913E156" wp14:editId="303C5D54">
                  <wp:extent cx="1828800" cy="18136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28800" cy="1813675"/>
                          </a:xfrm>
                          <a:prstGeom prst="rect">
                            <a:avLst/>
                          </a:prstGeom>
                          <a:noFill/>
                          <a:ln>
                            <a:noFill/>
                          </a:ln>
                        </pic:spPr>
                      </pic:pic>
                    </a:graphicData>
                  </a:graphic>
                </wp:inline>
              </w:drawing>
            </w:r>
          </w:p>
        </w:tc>
        <w:tc>
          <w:tcPr>
            <w:tcW w:w="4801" w:type="dxa"/>
            <w:gridSpan w:val="6"/>
            <w:tcBorders>
              <w:left w:val="single" w:sz="2" w:space="0" w:color="D9D9D9" w:themeColor="background1" w:themeShade="D9"/>
              <w:right w:val="single" w:sz="2" w:space="0" w:color="D9D9D9" w:themeColor="background1" w:themeShade="D9"/>
            </w:tcBorders>
            <w:shd w:val="clear" w:color="auto" w:fill="F2F2F2" w:themeFill="background1" w:themeFillShade="F2"/>
            <w:tcMar>
              <w:bottom w:w="432" w:type="dxa"/>
            </w:tcMar>
          </w:tcPr>
          <w:p w14:paraId="27EACEAB" w14:textId="296EC30B" w:rsidR="00AE7412" w:rsidRDefault="00717B3C" w:rsidP="00AE7412">
            <w:r w:rsidRPr="00717B3C">
              <w:t>One of the unique features about the Nile River is the fact that it flows north, which is opposite</w:t>
            </w:r>
            <w:r w:rsidR="002522D9">
              <w:t xml:space="preserve"> to</w:t>
            </w:r>
            <w:r w:rsidRPr="00717B3C">
              <w:t xml:space="preserve"> the direction most rivers go.</w:t>
            </w:r>
            <w:r w:rsidR="006A6E9F">
              <w:t xml:space="preserve"> </w:t>
            </w:r>
            <w:r w:rsidR="00D318A0">
              <w:t xml:space="preserve"> </w:t>
            </w:r>
            <w:r w:rsidR="00D318A0" w:rsidRPr="00D318A0">
              <w:t>The Nile River, one of the longest river systems in the world, begins with six cataracts</w:t>
            </w:r>
            <w:r w:rsidR="0037102E">
              <w:t xml:space="preserve"> </w:t>
            </w:r>
            <w:r w:rsidR="00B13F01">
              <w:t>(</w:t>
            </w:r>
            <w:r w:rsidR="0037102E">
              <w:t xml:space="preserve">also known as </w:t>
            </w:r>
            <w:r w:rsidR="003C6967">
              <w:t>rapids</w:t>
            </w:r>
            <w:r w:rsidR="0037102E">
              <w:t>)</w:t>
            </w:r>
            <w:r w:rsidR="00D318A0" w:rsidRPr="00D318A0">
              <w:t xml:space="preserve"> that flow into a narrow valley-river section, then spreads out into the marshy Nile Delta near the Mediterranean Se</w:t>
            </w:r>
            <w:r w:rsidR="00E35D9E">
              <w:t>a.</w:t>
            </w:r>
          </w:p>
          <w:p w14:paraId="76074923" w14:textId="4D004044" w:rsidR="00AE7412" w:rsidRDefault="006A6E9F" w:rsidP="00AE7412">
            <w:r>
              <w:t>The Nile</w:t>
            </w:r>
            <w:r w:rsidR="00892E38" w:rsidRPr="00892E38">
              <w:t xml:space="preserve"> begins in the country of Burundi, which is in the middle of Africa, and flows towards the northeastern part of the continent. It flows all the way through Egypt and eventually empties out into the Mediterranean Sea.</w:t>
            </w:r>
          </w:p>
          <w:p w14:paraId="0440AB0C" w14:textId="16C3A7BF" w:rsidR="009A79D5" w:rsidRPr="008D479C" w:rsidRDefault="00F01D6E" w:rsidP="00AE7412">
            <w:r w:rsidRPr="00F01D6E">
              <w:t>The Nile Delta in Northern Egypt is where the Nile River drains into the Mediterranean Sea. It is around 160 kilometres (100 miles) in length and spreads out over 240 kilometres (149 miles) of coastline.</w:t>
            </w:r>
          </w:p>
        </w:tc>
        <w:tc>
          <w:tcPr>
            <w:tcW w:w="4802" w:type="dxa"/>
            <w:gridSpan w:val="3"/>
            <w:tcBorders>
              <w:left w:val="single" w:sz="2" w:space="0" w:color="D9D9D9" w:themeColor="background1" w:themeShade="D9"/>
            </w:tcBorders>
            <w:shd w:val="clear" w:color="auto" w:fill="F2F2F2" w:themeFill="background1" w:themeFillShade="F2"/>
            <w:tcMar>
              <w:bottom w:w="432" w:type="dxa"/>
            </w:tcMar>
          </w:tcPr>
          <w:p w14:paraId="3FEEA97A" w14:textId="1A3512A4" w:rsidR="009A79D5" w:rsidRPr="008D479C" w:rsidRDefault="0069466F" w:rsidP="008D479C">
            <w:r w:rsidRPr="0069466F">
              <w:t>Around 40 million people (half of Egypt’s population) live in the Nile Delta region.</w:t>
            </w:r>
            <w:r w:rsidR="00F01E6A">
              <w:t xml:space="preserve"> </w:t>
            </w:r>
            <w:r w:rsidR="00F01E6A" w:rsidRPr="00F01E6A">
              <w:t xml:space="preserve">The Nile Delta is formed in Lower Egypt where the Nile River spreads out and </w:t>
            </w:r>
            <w:r w:rsidR="00A04EBC">
              <w:t xml:space="preserve">flows </w:t>
            </w:r>
            <w:r w:rsidR="00F01E6A" w:rsidRPr="00F01E6A">
              <w:t>into the Mediterranean Sea. It is one of the world's largest river deltas—from Alexandria in the west to Port Said in the east, it covers 240 km of Mediterranean coast is rich. From north to south the delta is approximately 160 km in length. The Delta begins slightly down-river from Cairo</w:t>
            </w:r>
            <w:r w:rsidR="0018648B">
              <w:t xml:space="preserve">. </w:t>
            </w:r>
            <w:r w:rsidR="0018648B" w:rsidRPr="0018648B">
              <w:t>The characteristics of a society include:  food supply includes farming, the Nile river, and what they ate. Social levels and classes includes the social levels of Ancient Egypt and the wealthy and the poor. Specialization of labor includes trade, the domestication of animals, and jobs.</w:t>
            </w:r>
          </w:p>
        </w:tc>
      </w:tr>
      <w:tr w:rsidR="009A79D5" w:rsidRPr="005D573E" w14:paraId="0F392A0B" w14:textId="77777777" w:rsidTr="00CC6249">
        <w:tblPrEx>
          <w:tblCellMar>
            <w:left w:w="108" w:type="dxa"/>
            <w:right w:w="108" w:type="dxa"/>
          </w:tblCellMar>
        </w:tblPrEx>
        <w:tc>
          <w:tcPr>
            <w:tcW w:w="8729" w:type="dxa"/>
            <w:gridSpan w:val="11"/>
            <w:vMerge w:val="restart"/>
          </w:tcPr>
          <w:p w14:paraId="0E2BFD60" w14:textId="1BE0FF34" w:rsidR="009A79D5" w:rsidRPr="005D573E" w:rsidRDefault="009733CE" w:rsidP="009A79D5">
            <w:r>
              <w:rPr>
                <w:noProof/>
              </w:rPr>
              <w:drawing>
                <wp:inline distT="0" distB="0" distL="0" distR="0" wp14:anchorId="21AB3AD8" wp14:editId="40FD38DA">
                  <wp:extent cx="4572000" cy="2743200"/>
                  <wp:effectExtent l="0" t="0" r="0" b="0"/>
                  <wp:docPr id="12" name="Chart 12">
                    <a:extLst xmlns:a="http://schemas.openxmlformats.org/drawingml/2006/main">
                      <a:ext uri="{FF2B5EF4-FFF2-40B4-BE49-F238E27FC236}">
                        <a16:creationId xmlns:a16="http://schemas.microsoft.com/office/drawing/2014/main" id="{C70A47BE-210F-4A28-B599-1B094A50C4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tc>
        <w:tc>
          <w:tcPr>
            <w:tcW w:w="5673" w:type="dxa"/>
            <w:gridSpan w:val="4"/>
          </w:tcPr>
          <w:p w14:paraId="48A40293" w14:textId="784EA8E0" w:rsidR="009A79D5" w:rsidRPr="002F1824" w:rsidRDefault="00377BDB" w:rsidP="002F1824">
            <w:pPr>
              <w:pStyle w:val="Heading6"/>
            </w:pPr>
            <w:r>
              <w:t xml:space="preserve">10 </w:t>
            </w:r>
            <w:r w:rsidR="0057485D">
              <w:t>facts about the river nile</w:t>
            </w:r>
          </w:p>
          <w:p w14:paraId="57038BCE" w14:textId="77777777" w:rsidR="009A79D5" w:rsidRPr="00916669" w:rsidRDefault="009A79D5" w:rsidP="00916669">
            <w:r w:rsidRPr="00916669">
              <w:rPr>
                <w:noProof/>
              </w:rPr>
              <mc:AlternateContent>
                <mc:Choice Requires="wps">
                  <w:drawing>
                    <wp:inline distT="0" distB="0" distL="0" distR="0" wp14:anchorId="372B9FBA" wp14:editId="1F9B731F">
                      <wp:extent cx="3488217" cy="0"/>
                      <wp:effectExtent l="0" t="19050" r="55245" b="38100"/>
                      <wp:docPr id="178" name="Straight Connector 17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88217" cy="0"/>
                              </a:xfrm>
                              <a:prstGeom prst="line">
                                <a:avLst/>
                              </a:prstGeom>
                              <a:ln w="63500" cmpd="thickThi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9B87A44" id="Straight Connector 178" o:spid="_x0000_s1026" style="visibility:visible;mso-wrap-style:square;mso-left-percent:-10001;mso-top-percent:-10001;mso-position-horizontal:absolute;mso-position-horizontal-relative:char;mso-position-vertical:absolute;mso-position-vertical-relative:line;mso-left-percent:-10001;mso-top-percent:-10001" from="0,0" to="274.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" strokecolor="#0a249b [3204]" strokeweight="5pt">
                      <v:stroke linestyle="thickThin" joinstyle="miter"/>
                      <o:lock v:ext="edit" shapetype="f"/>
                      <w10:anchorlock/>
                    </v:line>
                  </w:pict>
                </mc:Fallback>
              </mc:AlternateContent>
            </w:r>
          </w:p>
          <w:p w14:paraId="3E1745D6" w14:textId="7BA03DB0" w:rsidR="009A79D5" w:rsidRPr="00114786" w:rsidRDefault="003A1591" w:rsidP="002F1824">
            <w:pPr>
              <w:pStyle w:val="Startertext"/>
              <w:rPr>
                <w:lang w:val="it-IT"/>
              </w:rPr>
            </w:pPr>
            <w:r w:rsidRPr="003A1591">
              <w:rPr>
                <w:lang w:val="it-IT"/>
              </w:rPr>
              <w:t>The Southern Stretches of the River are Home to Nile Crocodiles.</w:t>
            </w:r>
          </w:p>
          <w:p w14:paraId="1DDF0114" w14:textId="184F3DB7" w:rsidR="009A79D5" w:rsidRPr="00916669" w:rsidRDefault="003A1591" w:rsidP="00916669">
            <w:pPr>
              <w:pStyle w:val="Byline"/>
            </w:pPr>
            <w:r>
              <w:t>Written By Lily Jackson</w:t>
            </w:r>
          </w:p>
        </w:tc>
      </w:tr>
      <w:tr w:rsidR="009A79D5" w:rsidRPr="005D573E" w14:paraId="1218CC11" w14:textId="77777777" w:rsidTr="00CC6249">
        <w:tc>
          <w:tcPr>
            <w:tcW w:w="8729" w:type="dxa"/>
            <w:gridSpan w:val="11"/>
            <w:vMerge/>
          </w:tcPr>
          <w:p w14:paraId="1F0EB04E" w14:textId="77777777" w:rsidR="009A79D5" w:rsidRPr="005D573E" w:rsidRDefault="009A79D5" w:rsidP="009A79D5"/>
        </w:tc>
        <w:tc>
          <w:tcPr>
            <w:tcW w:w="2791" w:type="dxa"/>
            <w:gridSpan w:val="3"/>
            <w:tcMar>
              <w:top w:w="288" w:type="dxa"/>
            </w:tcMar>
          </w:tcPr>
          <w:p w14:paraId="3BE7ACAC" w14:textId="17CDCD0A" w:rsidR="00EC439F" w:rsidRPr="00234646" w:rsidRDefault="00FD731A" w:rsidP="003C7579">
            <w:r w:rsidRPr="00234646">
              <w:t>1</w:t>
            </w:r>
            <w:r w:rsidR="0074512B">
              <w:t>.</w:t>
            </w:r>
            <w:r w:rsidR="00F4086E" w:rsidRPr="00234646">
              <w:t>Why is the River Nile referred to as the Forgotten River?</w:t>
            </w:r>
          </w:p>
          <w:p w14:paraId="118E5EAE" w14:textId="111DB64F" w:rsidR="009A79D5" w:rsidRPr="003C7579" w:rsidRDefault="00F4086E" w:rsidP="003C7579">
            <w:pPr>
              <w:rPr>
                <w:lang w:val="it-IT"/>
              </w:rPr>
            </w:pPr>
            <w:r>
              <w:t xml:space="preserve"> </w:t>
            </w:r>
            <w:r w:rsidR="00F30FFC">
              <w:t>T</w:t>
            </w:r>
            <w:r w:rsidRPr="00F4086E">
              <w:t xml:space="preserve">his river only contributes 1% of the total </w:t>
            </w:r>
          </w:p>
        </w:tc>
        <w:tc>
          <w:tcPr>
            <w:tcW w:w="2882" w:type="dxa"/>
            <w:tcMar>
              <w:top w:w="288" w:type="dxa"/>
            </w:tcMar>
          </w:tcPr>
          <w:p w14:paraId="4457FF01" w14:textId="281FBC2A" w:rsidR="00516B20" w:rsidRDefault="00516B20" w:rsidP="00516B20">
            <w:r w:rsidRPr="00F4086E">
              <w:t>water volume that flows through the Nile, it is</w:t>
            </w:r>
            <w:r>
              <w:t xml:space="preserve"> sometimes </w:t>
            </w:r>
          </w:p>
          <w:p w14:paraId="4086E555" w14:textId="7694C50A" w:rsidR="009A79D5" w:rsidRPr="00916669" w:rsidRDefault="001B0AFA" w:rsidP="00516B20">
            <w:sdt>
              <w:sdtPr>
                <w:id w:val="-1873213578"/>
                <w:placeholder>
                  <w:docPart w:val="C49915D2F07A415AB65B9C74FAB54A44"/>
                </w:placeholder>
                <w:temporary/>
                <w:showingPlcHdr/>
                <w15:appearance w15:val="hidden"/>
              </w:sdtPr>
              <w:sdtEndPr/>
              <w:sdtContent>
                <w:r w:rsidR="009A79D5" w:rsidRPr="00916669">
                  <w:t>Continues on P3</w:t>
                </w:r>
              </w:sdtContent>
            </w:sdt>
          </w:p>
        </w:tc>
      </w:tr>
      <w:tr w:rsidR="001A4977" w:rsidRPr="005D573E" w14:paraId="5DF631EF" w14:textId="77777777" w:rsidTr="00CC6249">
        <w:tc>
          <w:tcPr>
            <w:tcW w:w="8610" w:type="dxa"/>
            <w:gridSpan w:val="10"/>
            <w:shd w:val="clear" w:color="auto" w:fill="auto"/>
            <w:tcMar>
              <w:bottom w:w="144" w:type="dxa"/>
            </w:tcMar>
          </w:tcPr>
          <w:p w14:paraId="6CF83200" w14:textId="02527FEC" w:rsidR="001A4977" w:rsidRPr="005D573E" w:rsidRDefault="00CB3692" w:rsidP="00D05BDA">
            <w:pPr>
              <w:rPr>
                <w:sz w:val="6"/>
                <w:szCs w:val="6"/>
              </w:rPr>
            </w:pPr>
            <w:r w:rsidRPr="005D573E">
              <w:br w:type="page"/>
            </w:r>
            <w:r w:rsidR="001A4977" w:rsidRPr="005D573E">
              <w:rPr>
                <w:noProof/>
                <w:sz w:val="6"/>
                <w:szCs w:val="6"/>
              </w:rPr>
              <mc:AlternateContent>
                <mc:Choice Requires="wps">
                  <w:drawing>
                    <wp:inline distT="0" distB="0" distL="0" distR="0" wp14:anchorId="299C29DB" wp14:editId="66FE75DF">
                      <wp:extent cx="5314802" cy="0"/>
                      <wp:effectExtent l="0" t="0" r="0" b="0"/>
                      <wp:docPr id="61" name="Straight Connector 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14802" cy="0"/>
                              </a:xfrm>
                              <a:prstGeom prst="line">
                                <a:avLst/>
                              </a:prstGeom>
                              <a:ln w="25400" cmpd="dbl">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6B24879" id="Straight Connector 61" o:spid="_x0000_s1026" style="visibility:visible;mso-wrap-style:square;mso-left-percent:-10001;mso-top-percent:-10001;mso-position-horizontal:absolute;mso-position-horizontal-relative:char;mso-position-vertical:absolute;mso-position-vertical-relative:line;mso-left-percent:-10001;mso-top-percent:-10001" from="0,0" to="4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" strokecolor="#bfbfbf [2412]" strokeweight="2pt">
                      <v:stroke linestyle="thinThin" joinstyle="miter"/>
                      <o:lock v:ext="edit" shapetype="f"/>
                      <w10:anchorlock/>
                    </v:line>
                  </w:pict>
                </mc:Fallback>
              </mc:AlternateContent>
            </w:r>
          </w:p>
        </w:tc>
        <w:tc>
          <w:tcPr>
            <w:tcW w:w="5792" w:type="dxa"/>
            <w:gridSpan w:val="5"/>
            <w:vMerge w:val="restart"/>
            <w:shd w:val="clear" w:color="auto" w:fill="262626" w:themeFill="text1" w:themeFillTint="D9"/>
            <w:tcMar>
              <w:left w:w="216" w:type="dxa"/>
              <w:right w:w="216" w:type="dxa"/>
            </w:tcMar>
          </w:tcPr>
          <w:p w14:paraId="725B2F77" w14:textId="77493DB5" w:rsidR="001A4977" w:rsidRPr="005D573E" w:rsidRDefault="00C10924" w:rsidP="00304CB0">
            <w:pPr>
              <w:pStyle w:val="Headline"/>
            </w:pPr>
            <w:r>
              <w:t xml:space="preserve">Nile Sunset in Action </w:t>
            </w:r>
          </w:p>
          <w:p w14:paraId="2F38E2AA" w14:textId="41357AF3" w:rsidR="001A4977" w:rsidRPr="004D61E0" w:rsidRDefault="00EB74ED" w:rsidP="004D61E0">
            <w:pPr>
              <w:pStyle w:val="Bylinelight"/>
            </w:pPr>
            <w:r>
              <w:t>Written by Lily Jackson</w:t>
            </w:r>
          </w:p>
          <w:p w14:paraId="345C661B" w14:textId="5BCEFEB8" w:rsidR="001A4977" w:rsidRPr="004D61E0" w:rsidRDefault="0082211C" w:rsidP="00D16123">
            <w:pPr>
              <w:pStyle w:val="Heading8"/>
            </w:pPr>
            <w:r>
              <w:t xml:space="preserve">The Nile in </w:t>
            </w:r>
            <w:r w:rsidR="00C3347B">
              <w:t>Egypt</w:t>
            </w:r>
            <w:r w:rsidR="00CB67F6">
              <w:t xml:space="preserve"> at night</w:t>
            </w:r>
          </w:p>
          <w:p w14:paraId="57C5E52F" w14:textId="36884DD4" w:rsidR="001A4977" w:rsidRPr="005D573E" w:rsidRDefault="000318A0" w:rsidP="003F01F5">
            <w:r>
              <w:rPr>
                <w:noProof/>
              </w:rPr>
              <w:drawing>
                <wp:inline distT="0" distB="0" distL="0" distR="0" wp14:anchorId="5AD3AC92" wp14:editId="67588B30">
                  <wp:extent cx="3403600" cy="3295290"/>
                  <wp:effectExtent l="0" t="0" r="6350" b="63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17414" cy="3308664"/>
                          </a:xfrm>
                          <a:prstGeom prst="rect">
                            <a:avLst/>
                          </a:prstGeom>
                          <a:noFill/>
                          <a:ln>
                            <a:noFill/>
                          </a:ln>
                        </pic:spPr>
                      </pic:pic>
                    </a:graphicData>
                  </a:graphic>
                </wp:inline>
              </w:drawing>
            </w:r>
          </w:p>
        </w:tc>
      </w:tr>
      <w:tr w:rsidR="001D6671" w:rsidRPr="005D573E" w14:paraId="2D493496" w14:textId="77777777" w:rsidTr="00CC6249">
        <w:tc>
          <w:tcPr>
            <w:tcW w:w="8610" w:type="dxa"/>
            <w:gridSpan w:val="10"/>
            <w:shd w:val="clear" w:color="auto" w:fill="auto"/>
            <w:tcMar>
              <w:bottom w:w="144" w:type="dxa"/>
            </w:tcMar>
          </w:tcPr>
          <w:p w14:paraId="063BA394" w14:textId="77777777" w:rsidR="001D6671" w:rsidRPr="005D573E" w:rsidRDefault="001D6671" w:rsidP="00D05BDA"/>
        </w:tc>
        <w:tc>
          <w:tcPr>
            <w:tcW w:w="5792" w:type="dxa"/>
            <w:gridSpan w:val="5"/>
            <w:vMerge/>
            <w:shd w:val="clear" w:color="auto" w:fill="262626" w:themeFill="text1" w:themeFillTint="D9"/>
            <w:tcMar>
              <w:left w:w="216" w:type="dxa"/>
              <w:right w:w="216" w:type="dxa"/>
            </w:tcMar>
          </w:tcPr>
          <w:p w14:paraId="38FF1804" w14:textId="77777777" w:rsidR="001D6671" w:rsidRDefault="001D6671" w:rsidP="004D61E0">
            <w:pPr>
              <w:pStyle w:val="Headline"/>
            </w:pPr>
          </w:p>
        </w:tc>
      </w:tr>
      <w:tr w:rsidR="001A4977" w:rsidRPr="005D573E" w14:paraId="150541BC" w14:textId="77777777" w:rsidTr="00CC6249">
        <w:tc>
          <w:tcPr>
            <w:tcW w:w="2853" w:type="dxa"/>
            <w:gridSpan w:val="4"/>
            <w:vMerge w:val="restart"/>
            <w:tcBorders>
              <w:right w:val="single" w:sz="4" w:space="0" w:color="D9D9D9" w:themeColor="background1" w:themeShade="D9"/>
            </w:tcBorders>
            <w:tcMar>
              <w:right w:w="216" w:type="dxa"/>
            </w:tcMar>
          </w:tcPr>
          <w:p w14:paraId="6B72509D" w14:textId="2AD192C4" w:rsidR="00516B20" w:rsidRDefault="00516B20" w:rsidP="00516B20">
            <w:r w:rsidRPr="00F4086E">
              <w:t xml:space="preserve"> referred to as the</w:t>
            </w:r>
            <w:r>
              <w:t xml:space="preserve"> </w:t>
            </w:r>
            <w:r w:rsidRPr="00837E9F">
              <w:t>Forgotten River.</w:t>
            </w:r>
            <w:r w:rsidR="00543F0C">
              <w:t xml:space="preserve"> It</w:t>
            </w:r>
            <w:r>
              <w:t xml:space="preserve"> </w:t>
            </w:r>
            <w:r w:rsidRPr="00F4086E">
              <w:t>empties into the Mediterranean Sea.</w:t>
            </w:r>
            <w:r w:rsidR="00543F0C">
              <w:t xml:space="preserve"> Most o</w:t>
            </w:r>
            <w:r w:rsidRPr="00F4086E">
              <w:t>f the year, this river could hardly be classified as a raging body of water.</w:t>
            </w:r>
            <w:r>
              <w:t xml:space="preserve"> </w:t>
            </w:r>
          </w:p>
          <w:p w14:paraId="23636373" w14:textId="4EA007C5" w:rsidR="00991C4F" w:rsidRDefault="001D6671" w:rsidP="00387049">
            <w:r>
              <w:t>2.H</w:t>
            </w:r>
            <w:r w:rsidR="00387049">
              <w:t>ow deep</w:t>
            </w:r>
            <w:r w:rsidR="00E37938">
              <w:t xml:space="preserve"> is the Nile?</w:t>
            </w:r>
          </w:p>
          <w:p w14:paraId="0D981349" w14:textId="36EAE8A7" w:rsidR="001A4977" w:rsidRDefault="00991C4F" w:rsidP="00387049">
            <w:r>
              <w:t xml:space="preserve"> T</w:t>
            </w:r>
            <w:r w:rsidRPr="00991C4F">
              <w:t>he deepest point in The Nile is found in the Blue Nile which is about 6000 feet deep which is equivalent to the Grand Canyon in USA. Throughout Egypt, the Nile has worn a deep, wide gorge in the plateau region.</w:t>
            </w:r>
          </w:p>
          <w:p w14:paraId="4ED463C6" w14:textId="37AEB71E" w:rsidR="00391653" w:rsidRDefault="001D6671" w:rsidP="00387049">
            <w:r>
              <w:t xml:space="preserve">3. </w:t>
            </w:r>
            <w:r w:rsidR="00391653">
              <w:t>How old</w:t>
            </w:r>
            <w:r w:rsidR="00F9075D">
              <w:t xml:space="preserve"> is the Nile</w:t>
            </w:r>
            <w:r w:rsidR="00391653">
              <w:t>?</w:t>
            </w:r>
          </w:p>
          <w:p w14:paraId="09B778A1" w14:textId="77777777" w:rsidR="00991C4F" w:rsidRDefault="006613C8" w:rsidP="00387049">
            <w:r w:rsidRPr="006613C8">
              <w:t>The Nile river is at least 30 million years old. THE source of the Nile river remained a mystery to Europeans for thousands of years.</w:t>
            </w:r>
          </w:p>
          <w:p w14:paraId="4A9E47A9" w14:textId="7992D5B7" w:rsidR="00CA6D3F" w:rsidRDefault="00CA6D3F" w:rsidP="00387049">
            <w:r>
              <w:t>4. When was the Nile</w:t>
            </w:r>
            <w:r w:rsidR="00EC439F">
              <w:t xml:space="preserve"> dam</w:t>
            </w:r>
            <w:r>
              <w:t xml:space="preserve"> built</w:t>
            </w:r>
            <w:r w:rsidR="005763BF">
              <w:t>?</w:t>
            </w:r>
          </w:p>
          <w:p w14:paraId="10FEA7BE" w14:textId="4C1C919F" w:rsidR="002534B8" w:rsidRDefault="002534B8" w:rsidP="00387049">
            <w:r w:rsidRPr="002534B8">
              <w:t>The British began construction of the first dam across the Nile in 1898. Construction lasted until 1902, and the dam was opened on 10 December 1902.</w:t>
            </w:r>
          </w:p>
          <w:p w14:paraId="0740ED7D" w14:textId="4A742073" w:rsidR="00A61015" w:rsidRDefault="00E553DA" w:rsidP="00387049">
            <w:r>
              <w:t>5.</w:t>
            </w:r>
            <w:r w:rsidR="00297E60">
              <w:t xml:space="preserve"> </w:t>
            </w:r>
            <w:r>
              <w:t xml:space="preserve"> </w:t>
            </w:r>
            <w:r w:rsidR="00754732">
              <w:t>W</w:t>
            </w:r>
            <w:r w:rsidR="00427247">
              <w:t>hat</w:t>
            </w:r>
            <w:r w:rsidR="00B14C6A">
              <w:t xml:space="preserve"> direction</w:t>
            </w:r>
            <w:r w:rsidR="00427247">
              <w:t xml:space="preserve"> does the tide flow</w:t>
            </w:r>
            <w:r w:rsidR="003A59F5">
              <w:t xml:space="preserve"> </w:t>
            </w:r>
            <w:r w:rsidR="00427247">
              <w:t>on the Nile</w:t>
            </w:r>
            <w:r w:rsidR="00892DFC">
              <w:t>?</w:t>
            </w:r>
          </w:p>
          <w:p w14:paraId="758C05DC" w14:textId="663A0337" w:rsidR="005763BF" w:rsidRPr="004D61E0" w:rsidRDefault="00A61015" w:rsidP="00D17878">
            <w:r>
              <w:t>A</w:t>
            </w:r>
            <w:r w:rsidR="00E02E05" w:rsidRPr="00E02E05">
              <w:t>frica's Nile River flows northward, emptying into the Mediterranean Sea</w:t>
            </w:r>
            <w:r w:rsidR="00D17878">
              <w:t>.</w:t>
            </w:r>
          </w:p>
        </w:tc>
        <w:tc>
          <w:tcPr>
            <w:tcW w:w="2878" w:type="dxa"/>
            <w:gridSpan w:val="3"/>
            <w:tcBorders>
              <w:left w:val="single" w:sz="4" w:space="0" w:color="D9D9D9" w:themeColor="background1" w:themeShade="D9"/>
              <w:right w:val="single" w:sz="4" w:space="0" w:color="D9D9D9" w:themeColor="background1" w:themeShade="D9"/>
            </w:tcBorders>
            <w:tcMar>
              <w:left w:w="216" w:type="dxa"/>
              <w:right w:w="216" w:type="dxa"/>
            </w:tcMar>
          </w:tcPr>
          <w:p w14:paraId="4C5600D5" w14:textId="77777777" w:rsidR="00D17878" w:rsidRDefault="00D17878" w:rsidP="00D17878">
            <w:r>
              <w:t>6. Where is the Nile located?</w:t>
            </w:r>
          </w:p>
          <w:p w14:paraId="7E816E01" w14:textId="4CF6DD80" w:rsidR="00D17878" w:rsidRDefault="00D17878" w:rsidP="00D17878">
            <w:r w:rsidRPr="001E459A">
              <w:t>The Nile River is located on the continent of Africa. It begins in the country of Burundi, which is in the middle of Africa, and flows towards the northeastern part of the continent.</w:t>
            </w:r>
          </w:p>
          <w:p w14:paraId="382A362E" w14:textId="157CDBFF" w:rsidR="001A4977" w:rsidRDefault="002F60DC" w:rsidP="004D61E0">
            <w:r>
              <w:t>7. Why do people live b</w:t>
            </w:r>
            <w:r w:rsidR="00010988">
              <w:t>y the Nile</w:t>
            </w:r>
            <w:r w:rsidR="006B3C65">
              <w:t>?</w:t>
            </w:r>
          </w:p>
          <w:p w14:paraId="345DB521" w14:textId="1AB81E33" w:rsidR="006B3C65" w:rsidRPr="004D61E0" w:rsidRDefault="006B3C65" w:rsidP="004D61E0">
            <w:r w:rsidRPr="006B3C65">
              <w:t>Because it offered water, food, transportation and excellent soil for growing tasty food most Egyptians lived near the Nile Ancient Egypt couldn’t have existed without the Nile River. Since rainfall is almost non-existent in Egypt, the Nile River provided the only source of moisture to be able to sustain crops. The dry, sandy deserts both east and west of the Nile provided protection from their enemies, allowing the people to enjoy a peaceful lifestyle.</w:t>
            </w:r>
          </w:p>
        </w:tc>
        <w:tc>
          <w:tcPr>
            <w:tcW w:w="2879" w:type="dxa"/>
            <w:gridSpan w:val="3"/>
            <w:tcBorders>
              <w:left w:val="single" w:sz="4" w:space="0" w:color="D9D9D9" w:themeColor="background1" w:themeShade="D9"/>
            </w:tcBorders>
            <w:tcMar>
              <w:left w:w="216" w:type="dxa"/>
              <w:right w:w="216" w:type="dxa"/>
            </w:tcMar>
          </w:tcPr>
          <w:p w14:paraId="14A03C8A" w14:textId="75D15DF0" w:rsidR="00AE1595" w:rsidRDefault="00AE1595" w:rsidP="00AE1595">
            <w:r>
              <w:t>8. W</w:t>
            </w:r>
            <w:r w:rsidR="00D2590F">
              <w:t>hat direction does the Nile sunset?</w:t>
            </w:r>
            <w:r>
              <w:t xml:space="preserve"> </w:t>
            </w:r>
          </w:p>
          <w:p w14:paraId="6AEC32BC" w14:textId="77777777" w:rsidR="00D2590F" w:rsidRDefault="00D2590F" w:rsidP="00AE1595">
            <w:r w:rsidRPr="00020D91">
              <w:t>Sun sets to the northwest for the Northern Hemisphere, but to the southwest for the Southern Hemisphere.</w:t>
            </w:r>
          </w:p>
          <w:p w14:paraId="2FBB0D7F" w14:textId="77777777" w:rsidR="00AE1595" w:rsidRDefault="00AE1595" w:rsidP="00AE1595">
            <w:r>
              <w:t>9. How the Nile shaped Egypt?</w:t>
            </w:r>
          </w:p>
          <w:p w14:paraId="7CCCF84B" w14:textId="77777777" w:rsidR="00AE1595" w:rsidRDefault="00AE1595" w:rsidP="00AE1595">
            <w:r w:rsidRPr="00AE1595">
              <w:t>The Nile River shaped ancient Egypt in that it provided a waterway for trading, a means of defending against enemies, and a water source for agriculture. Each year, the river flooded the land around it. This caused silt deposits to develop and made the land fertile for agriculture.</w:t>
            </w:r>
          </w:p>
          <w:p w14:paraId="692146D3" w14:textId="77777777" w:rsidR="00AE1595" w:rsidRDefault="00AE1595" w:rsidP="00AE1595">
            <w:r>
              <w:t>10. What does the Nile mean?</w:t>
            </w:r>
          </w:p>
          <w:p w14:paraId="67E041E4" w14:textId="6855D206" w:rsidR="00AE1595" w:rsidRPr="004D61E0" w:rsidRDefault="00AE1595" w:rsidP="00AE1595">
            <w:r w:rsidRPr="00AE1595">
              <w:t>The meaning of the name “Nile” is: “River; light or shine”. ... The name Nile is of African, Celtic - Gaelic origins, which means it has more than one ro</w:t>
            </w:r>
            <w:r>
              <w:t>ot.</w:t>
            </w:r>
          </w:p>
        </w:tc>
        <w:tc>
          <w:tcPr>
            <w:tcW w:w="5792" w:type="dxa"/>
            <w:gridSpan w:val="5"/>
            <w:vMerge/>
            <w:shd w:val="clear" w:color="auto" w:fill="262626" w:themeFill="text1" w:themeFillTint="D9"/>
          </w:tcPr>
          <w:p w14:paraId="214CA93D" w14:textId="77777777" w:rsidR="001A4977" w:rsidRPr="005D573E" w:rsidRDefault="001A4977" w:rsidP="003F01F5"/>
        </w:tc>
      </w:tr>
      <w:tr w:rsidR="001A4977" w:rsidRPr="005D573E" w14:paraId="00B0918D" w14:textId="77777777" w:rsidTr="00CC6249">
        <w:tc>
          <w:tcPr>
            <w:tcW w:w="2853" w:type="dxa"/>
            <w:gridSpan w:val="4"/>
            <w:vMerge/>
            <w:tcBorders>
              <w:right w:val="single" w:sz="4" w:space="0" w:color="D9D9D9" w:themeColor="background1" w:themeShade="D9"/>
            </w:tcBorders>
          </w:tcPr>
          <w:p w14:paraId="05B78219" w14:textId="77777777" w:rsidR="001A4977" w:rsidRPr="005D573E" w:rsidRDefault="001A4977" w:rsidP="003F01F5"/>
        </w:tc>
        <w:tc>
          <w:tcPr>
            <w:tcW w:w="5757" w:type="dxa"/>
            <w:gridSpan w:val="6"/>
            <w:tcBorders>
              <w:left w:val="single" w:sz="4" w:space="0" w:color="D9D9D9" w:themeColor="background1" w:themeShade="D9"/>
            </w:tcBorders>
            <w:tcMar>
              <w:left w:w="216" w:type="dxa"/>
              <w:bottom w:w="288" w:type="dxa"/>
              <w:right w:w="216" w:type="dxa"/>
            </w:tcMar>
            <w:vAlign w:val="center"/>
          </w:tcPr>
          <w:p w14:paraId="6C06A06B" w14:textId="1D12C1D1" w:rsidR="001A4977" w:rsidRPr="002F1824" w:rsidRDefault="00543F0C" w:rsidP="004D61E0">
            <w:pPr>
              <w:pStyle w:val="Quote"/>
              <w:rPr>
                <w:lang w:val="it-IT"/>
              </w:rPr>
            </w:pPr>
            <w:r>
              <w:t>The Nile is sometimes called The Forgotten River.</w:t>
            </w:r>
          </w:p>
          <w:p w14:paraId="55451092" w14:textId="40EEB4AD" w:rsidR="001A4977" w:rsidRPr="004D61E0" w:rsidRDefault="009F4AEA" w:rsidP="004D61E0">
            <w:pPr>
              <w:pStyle w:val="Byline"/>
            </w:pPr>
            <w:r>
              <w:t xml:space="preserve">Lily Jackson, </w:t>
            </w:r>
            <w:r w:rsidR="00BE3BC4">
              <w:t>C</w:t>
            </w:r>
            <w:r>
              <w:t xml:space="preserve">hief </w:t>
            </w:r>
            <w:r w:rsidR="00BE3BC4">
              <w:t>E</w:t>
            </w:r>
            <w:r>
              <w:t xml:space="preserve">ditor, Applecroft </w:t>
            </w:r>
            <w:r w:rsidR="002C54C1">
              <w:t>News</w:t>
            </w:r>
          </w:p>
        </w:tc>
        <w:tc>
          <w:tcPr>
            <w:tcW w:w="5792" w:type="dxa"/>
            <w:gridSpan w:val="5"/>
            <w:vMerge/>
            <w:shd w:val="clear" w:color="auto" w:fill="262626" w:themeFill="text1" w:themeFillTint="D9"/>
          </w:tcPr>
          <w:p w14:paraId="559999DD" w14:textId="77777777" w:rsidR="001A4977" w:rsidRPr="005D573E" w:rsidRDefault="001A4977" w:rsidP="003F01F5"/>
        </w:tc>
      </w:tr>
      <w:tr w:rsidR="001A4977" w:rsidRPr="000B2002" w14:paraId="02FC054B" w14:textId="77777777" w:rsidTr="00D2590F">
        <w:trPr>
          <w:trHeight w:val="385"/>
        </w:trPr>
        <w:tc>
          <w:tcPr>
            <w:tcW w:w="2853" w:type="dxa"/>
            <w:gridSpan w:val="4"/>
            <w:vMerge/>
            <w:tcBorders>
              <w:bottom w:val="nil"/>
              <w:right w:val="single" w:sz="4" w:space="0" w:color="D9D9D9" w:themeColor="background1" w:themeShade="D9"/>
            </w:tcBorders>
          </w:tcPr>
          <w:p w14:paraId="10CC6EAB" w14:textId="77777777" w:rsidR="001A4977" w:rsidRPr="005D573E" w:rsidRDefault="001A4977" w:rsidP="003F01F5"/>
        </w:tc>
        <w:tc>
          <w:tcPr>
            <w:tcW w:w="2878" w:type="dxa"/>
            <w:gridSpan w:val="3"/>
            <w:tcBorders>
              <w:left w:val="single" w:sz="4" w:space="0" w:color="D9D9D9" w:themeColor="background1" w:themeShade="D9"/>
              <w:bottom w:val="nil"/>
              <w:right w:val="single" w:sz="4" w:space="0" w:color="D9D9D9" w:themeColor="background1" w:themeShade="D9"/>
            </w:tcBorders>
            <w:tcMar>
              <w:left w:w="216" w:type="dxa"/>
              <w:right w:w="216" w:type="dxa"/>
            </w:tcMar>
          </w:tcPr>
          <w:p w14:paraId="0DBE628D" w14:textId="3B8EF629" w:rsidR="001A4977" w:rsidRPr="002F1824" w:rsidRDefault="002C54C1" w:rsidP="004D61E0">
            <w:pPr>
              <w:rPr>
                <w:lang w:val="it-IT"/>
              </w:rPr>
            </w:pPr>
            <w:r w:rsidRPr="002C54C1">
              <w:rPr>
                <w:lang w:val="it-IT"/>
              </w:rPr>
              <w:t>No other region in our world is so dependent on a single water system, especially as it is located in one of our world's most extensive and severe deserts.</w:t>
            </w:r>
          </w:p>
        </w:tc>
        <w:tc>
          <w:tcPr>
            <w:tcW w:w="2879" w:type="dxa"/>
            <w:gridSpan w:val="3"/>
            <w:tcBorders>
              <w:left w:val="single" w:sz="4" w:space="0" w:color="D9D9D9" w:themeColor="background1" w:themeShade="D9"/>
              <w:bottom w:val="nil"/>
            </w:tcBorders>
            <w:tcMar>
              <w:left w:w="216" w:type="dxa"/>
              <w:right w:w="216" w:type="dxa"/>
            </w:tcMar>
          </w:tcPr>
          <w:p w14:paraId="5BD784B0" w14:textId="54E07B35" w:rsidR="001A4977" w:rsidRPr="002F1824" w:rsidRDefault="002C54C1" w:rsidP="00D16123">
            <w:pPr>
              <w:rPr>
                <w:lang w:val="it-IT"/>
              </w:rPr>
            </w:pPr>
            <w:r w:rsidRPr="002C54C1">
              <w:rPr>
                <w:lang w:val="it-IT"/>
              </w:rPr>
              <w:t>More than 90% of the population of Egypt today lives adjacent to and relies directly on the Nile and its delta.</w:t>
            </w:r>
          </w:p>
        </w:tc>
        <w:tc>
          <w:tcPr>
            <w:tcW w:w="5792" w:type="dxa"/>
            <w:gridSpan w:val="5"/>
            <w:vMerge/>
            <w:tcBorders>
              <w:bottom w:val="nil"/>
            </w:tcBorders>
            <w:shd w:val="clear" w:color="auto" w:fill="262626" w:themeFill="text1" w:themeFillTint="D9"/>
          </w:tcPr>
          <w:p w14:paraId="760A44BD" w14:textId="77777777" w:rsidR="001A4977" w:rsidRPr="006C5465" w:rsidRDefault="001A4977" w:rsidP="003F01F5">
            <w:pPr>
              <w:rPr>
                <w:lang w:val="it-IT"/>
              </w:rPr>
            </w:pPr>
          </w:p>
        </w:tc>
      </w:tr>
      <w:tr w:rsidR="001A4977" w:rsidRPr="005D573E" w14:paraId="35F2D042" w14:textId="77777777" w:rsidTr="00CC6249">
        <w:tc>
          <w:tcPr>
            <w:tcW w:w="1079" w:type="dxa"/>
            <w:gridSpan w:val="2"/>
            <w:tcMar>
              <w:top w:w="144" w:type="dxa"/>
            </w:tcMar>
            <w:vAlign w:val="center"/>
          </w:tcPr>
          <w:p w14:paraId="1C5AB248" w14:textId="77777777" w:rsidR="001A4977" w:rsidRPr="005D573E" w:rsidRDefault="001A4977" w:rsidP="003F01F5">
            <w:pPr>
              <w:jc w:val="center"/>
            </w:pPr>
            <w:r w:rsidRPr="005D573E">
              <w:rPr>
                <w:noProof/>
              </w:rPr>
              <w:drawing>
                <wp:inline distT="0" distB="0" distL="0" distR="0" wp14:anchorId="45B97D8E" wp14:editId="78128567">
                  <wp:extent cx="376363" cy="376363"/>
                  <wp:effectExtent l="0" t="0" r="5080" b="5080"/>
                  <wp:docPr id="54" name="Graphic 117" descr="Notifica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Graphic 117" descr="Notification Icon"/>
                          <pic:cNvPicPr>
                            <a:picLocks noChangeAspect="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76363" cy="376363"/>
                          </a:xfrm>
                          <a:prstGeom prst="rect">
                            <a:avLst/>
                          </a:prstGeom>
                        </pic:spPr>
                      </pic:pic>
                    </a:graphicData>
                  </a:graphic>
                </wp:inline>
              </w:drawing>
            </w:r>
          </w:p>
        </w:tc>
        <w:tc>
          <w:tcPr>
            <w:tcW w:w="7531" w:type="dxa"/>
            <w:gridSpan w:val="8"/>
            <w:shd w:val="clear" w:color="auto" w:fill="F2F2F2" w:themeFill="background1" w:themeFillShade="F2"/>
            <w:tcMar>
              <w:top w:w="144" w:type="dxa"/>
            </w:tcMar>
            <w:vAlign w:val="center"/>
          </w:tcPr>
          <w:p w14:paraId="5E7634BF" w14:textId="476C934F" w:rsidR="001A4977" w:rsidRPr="005D573E" w:rsidRDefault="002C54C1" w:rsidP="003F01F5">
            <w:r w:rsidRPr="002C54C1">
              <w:t>The ancient Egyptians relied on the Nile as their source for reliable or at least predictable water supplies to allow their agricultural and then commercial settlements to develop.</w:t>
            </w:r>
          </w:p>
        </w:tc>
        <w:tc>
          <w:tcPr>
            <w:tcW w:w="2895" w:type="dxa"/>
            <w:gridSpan w:val="3"/>
            <w:vMerge w:val="restart"/>
            <w:shd w:val="clear" w:color="auto" w:fill="262626" w:themeFill="text1" w:themeFillTint="D9"/>
          </w:tcPr>
          <w:p w14:paraId="77D25B46" w14:textId="06A88CB2" w:rsidR="001A4977" w:rsidRPr="005D573E" w:rsidRDefault="00AE1595" w:rsidP="00FE1392">
            <w:pPr>
              <w:spacing w:after="0"/>
            </w:pPr>
            <w:r w:rsidRPr="00AE1595">
              <w:t>The Nile at night has beautiful views and sunsets. The River is calm and slow moving.</w:t>
            </w:r>
          </w:p>
        </w:tc>
        <w:tc>
          <w:tcPr>
            <w:tcW w:w="2897" w:type="dxa"/>
            <w:gridSpan w:val="2"/>
            <w:vMerge w:val="restart"/>
            <w:shd w:val="clear" w:color="auto" w:fill="262626" w:themeFill="text1" w:themeFillTint="D9"/>
          </w:tcPr>
          <w:p w14:paraId="5C048F1A" w14:textId="7656656E" w:rsidR="001A4977" w:rsidRPr="005D573E" w:rsidRDefault="004622BA" w:rsidP="00FE1392">
            <w:r>
              <w:t xml:space="preserve">The Nile </w:t>
            </w:r>
            <w:r w:rsidR="00FD5A63">
              <w:t>also has some lovely cloud shapes and patterns</w:t>
            </w:r>
            <w:r w:rsidR="002D168A">
              <w:t xml:space="preserve"> which reflect</w:t>
            </w:r>
            <w:r w:rsidR="00FD2B0C">
              <w:t xml:space="preserve"> i</w:t>
            </w:r>
            <w:r w:rsidR="002D168A">
              <w:t>n the</w:t>
            </w:r>
            <w:r w:rsidR="00FD2B0C">
              <w:t xml:space="preserve"> </w:t>
            </w:r>
            <w:r w:rsidR="00A0016E">
              <w:t>s</w:t>
            </w:r>
            <w:r w:rsidR="005D2560">
              <w:t>erene water.</w:t>
            </w:r>
          </w:p>
        </w:tc>
      </w:tr>
      <w:tr w:rsidR="001A4977" w:rsidRPr="005D573E" w14:paraId="7223BEE4" w14:textId="77777777" w:rsidTr="00CC6249">
        <w:tc>
          <w:tcPr>
            <w:tcW w:w="8610" w:type="dxa"/>
            <w:gridSpan w:val="10"/>
            <w:vAlign w:val="bottom"/>
          </w:tcPr>
          <w:p w14:paraId="3F2C3876" w14:textId="5A9A3869" w:rsidR="001A4977" w:rsidRPr="005D573E" w:rsidRDefault="001A4977" w:rsidP="00DB460D">
            <w:pPr>
              <w:pStyle w:val="Caption"/>
            </w:pPr>
          </w:p>
        </w:tc>
        <w:tc>
          <w:tcPr>
            <w:tcW w:w="2895" w:type="dxa"/>
            <w:gridSpan w:val="3"/>
            <w:vMerge/>
            <w:shd w:val="clear" w:color="auto" w:fill="262626" w:themeFill="text1" w:themeFillTint="D9"/>
          </w:tcPr>
          <w:p w14:paraId="1E7EE175" w14:textId="77777777" w:rsidR="001A4977" w:rsidRPr="005D573E" w:rsidRDefault="001A4977" w:rsidP="003F01F5"/>
        </w:tc>
        <w:tc>
          <w:tcPr>
            <w:tcW w:w="2897" w:type="dxa"/>
            <w:gridSpan w:val="2"/>
            <w:vMerge/>
            <w:shd w:val="clear" w:color="auto" w:fill="262626" w:themeFill="text1" w:themeFillTint="D9"/>
          </w:tcPr>
          <w:p w14:paraId="049C1023" w14:textId="77777777" w:rsidR="001A4977" w:rsidRPr="005D573E" w:rsidRDefault="001A4977" w:rsidP="003F01F5"/>
        </w:tc>
      </w:tr>
      <w:tr w:rsidR="001C6208" w:rsidRPr="005D573E" w14:paraId="66A0F342" w14:textId="77777777" w:rsidTr="00CC6249">
        <w:tc>
          <w:tcPr>
            <w:tcW w:w="7199" w:type="dxa"/>
            <w:gridSpan w:val="9"/>
            <w:tcMar>
              <w:top w:w="360" w:type="dxa"/>
            </w:tcMar>
          </w:tcPr>
          <w:p w14:paraId="605F2929" w14:textId="5A7372BE" w:rsidR="001C6208" w:rsidRPr="00FC56B6" w:rsidRDefault="00202F5A" w:rsidP="008C3071">
            <w:pPr>
              <w:pStyle w:val="Heading7"/>
            </w:pPr>
            <w:r>
              <w:t>Pyramids  around the Nile</w:t>
            </w:r>
          </w:p>
        </w:tc>
        <w:tc>
          <w:tcPr>
            <w:tcW w:w="4321" w:type="dxa"/>
            <w:gridSpan w:val="5"/>
            <w:tcMar>
              <w:top w:w="360" w:type="dxa"/>
            </w:tcMar>
          </w:tcPr>
          <w:p w14:paraId="49E14560" w14:textId="18BDDBA4" w:rsidR="001C6208" w:rsidRPr="002F1824" w:rsidRDefault="009902A8" w:rsidP="002F1824">
            <w:r w:rsidRPr="009902A8">
              <w:t>The reason they built the pyramids next to the Nile River was so it would be easier to get the</w:t>
            </w:r>
            <w:r w:rsidR="00DB40A5">
              <w:t xml:space="preserve"> rocks</w:t>
            </w:r>
            <w:r w:rsidRPr="009902A8">
              <w:t xml:space="preserve"> to the pyramid. The stones could be bought nearer to the pyramid building site by boat.</w:t>
            </w:r>
            <w:r w:rsidR="000C4B3C">
              <w:t xml:space="preserve"> </w:t>
            </w:r>
            <w:r w:rsidR="00135EB4" w:rsidRPr="00135EB4">
              <w:t>Ancient Egyptians built pyramids to honor, or sometimes</w:t>
            </w:r>
            <w:r w:rsidR="0018648B">
              <w:t xml:space="preserve"> </w:t>
            </w:r>
            <w:r w:rsidR="00135EB4" w:rsidRPr="00135EB4">
              <w:t>pharaohs and other royalty.</w:t>
            </w:r>
          </w:p>
        </w:tc>
        <w:tc>
          <w:tcPr>
            <w:tcW w:w="2882" w:type="dxa"/>
            <w:vMerge w:val="restart"/>
            <w:tcMar>
              <w:top w:w="360" w:type="dxa"/>
              <w:left w:w="216" w:type="dxa"/>
            </w:tcMar>
          </w:tcPr>
          <w:p w14:paraId="12EBA875" w14:textId="4DFD2861" w:rsidR="001C6208" w:rsidRDefault="00135EB4" w:rsidP="00135EB4">
            <w:r w:rsidRPr="00135EB4">
              <w:t>The pyramids of Egypt are among the world's great treasures; one is among the seven wonders of the ancient world</w:t>
            </w:r>
            <w:r w:rsidR="0018648B">
              <w:t xml:space="preserve"> </w:t>
            </w:r>
            <w:r w:rsidRPr="00135EB4">
              <w:t xml:space="preserve">Egypt is largely desert, much of ancient Egyptian arose in the Nile River valley. Many of the </w:t>
            </w:r>
            <w:r w:rsidR="0018648B" w:rsidRPr="00135EB4">
              <w:t>best-known</w:t>
            </w:r>
            <w:r w:rsidRPr="00135EB4">
              <w:t xml:space="preserve"> pyramids to visit when vacationing in Egypt still cast their shadows over the river.</w:t>
            </w:r>
          </w:p>
          <w:p w14:paraId="1A0CA999" w14:textId="4B506484" w:rsidR="00552726" w:rsidRDefault="00552726" w:rsidP="00135EB4">
            <w:r w:rsidRPr="00552726">
              <w:t>The pyramids were built by the Nile first and foremost because that’s where the builders were. While we can speak of Egypt, mostly what we mean by that is the banks of the Nile. Where the waters of the Nile valley are available for drinking there are people. Outside of that, there’s desert. If they’d been built much farther away, it would have been impossible to support the builders.</w:t>
            </w:r>
          </w:p>
          <w:p w14:paraId="1FB1A68F" w14:textId="5400AD45" w:rsidR="00552726" w:rsidRDefault="00552726" w:rsidP="00135EB4">
            <w:r w:rsidRPr="00552726">
              <w:t>The stone for the pyramids came from quarries which could be many miles away. Transport by water is cheap and easy</w:t>
            </w:r>
            <w:r w:rsidR="0018648B">
              <w:t xml:space="preserve"> </w:t>
            </w:r>
            <w:r w:rsidRPr="00552726">
              <w:t>,but moving things over land is</w:t>
            </w:r>
            <w:r w:rsidR="00DB40A5">
              <w:t xml:space="preserve"> difficult.</w:t>
            </w:r>
          </w:p>
          <w:p w14:paraId="22BF1D7E" w14:textId="18DB3ED8" w:rsidR="00552726" w:rsidRDefault="00552726" w:rsidP="00135EB4"/>
          <w:p w14:paraId="2E06B6AB" w14:textId="77777777" w:rsidR="00552726" w:rsidRDefault="00552726" w:rsidP="00135EB4"/>
          <w:p w14:paraId="30BED2BF" w14:textId="77777777" w:rsidR="00552726" w:rsidRDefault="00552726" w:rsidP="00135EB4"/>
          <w:p w14:paraId="77147387" w14:textId="331B1343" w:rsidR="00552726" w:rsidRPr="002F1824" w:rsidRDefault="00552726" w:rsidP="00135EB4"/>
        </w:tc>
      </w:tr>
      <w:tr w:rsidR="001C6208" w:rsidRPr="005D573E" w14:paraId="49A8402B" w14:textId="77777777" w:rsidTr="009902A8">
        <w:trPr>
          <w:trHeight w:val="7443"/>
        </w:trPr>
        <w:tc>
          <w:tcPr>
            <w:tcW w:w="11520" w:type="dxa"/>
            <w:gridSpan w:val="14"/>
            <w:tcMar>
              <w:left w:w="0" w:type="dxa"/>
            </w:tcMar>
          </w:tcPr>
          <w:p w14:paraId="47A11680" w14:textId="301A8AC2" w:rsidR="001C6208" w:rsidRPr="005D573E" w:rsidRDefault="009902A8" w:rsidP="001C6208">
            <w:pPr>
              <w:pStyle w:val="Caption"/>
            </w:pPr>
            <w:r>
              <w:rPr>
                <w:noProof/>
              </w:rPr>
              <w:drawing>
                <wp:inline distT="0" distB="0" distL="0" distR="0" wp14:anchorId="0549F36C" wp14:editId="04D562BD">
                  <wp:extent cx="7242175" cy="4724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242175" cy="4724400"/>
                          </a:xfrm>
                          <a:prstGeom prst="rect">
                            <a:avLst/>
                          </a:prstGeom>
                        </pic:spPr>
                      </pic:pic>
                    </a:graphicData>
                  </a:graphic>
                </wp:inline>
              </w:drawing>
            </w:r>
          </w:p>
        </w:tc>
        <w:tc>
          <w:tcPr>
            <w:tcW w:w="2882" w:type="dxa"/>
            <w:vMerge/>
          </w:tcPr>
          <w:p w14:paraId="09E8F915" w14:textId="77777777" w:rsidR="001C6208" w:rsidRPr="005D573E" w:rsidRDefault="001C6208" w:rsidP="003F01F5"/>
        </w:tc>
      </w:tr>
      <w:tr w:rsidR="001C6208" w:rsidRPr="005D573E" w14:paraId="024A946B" w14:textId="77777777" w:rsidTr="001C6208">
        <w:tc>
          <w:tcPr>
            <w:tcW w:w="11520" w:type="dxa"/>
            <w:gridSpan w:val="14"/>
            <w:shd w:val="clear" w:color="auto" w:fill="D9D9D9" w:themeFill="background1" w:themeFillShade="D9"/>
            <w:tcMar>
              <w:top w:w="144" w:type="dxa"/>
              <w:bottom w:w="144" w:type="dxa"/>
            </w:tcMar>
          </w:tcPr>
          <w:p w14:paraId="56B28B89" w14:textId="5319D42D" w:rsidR="001C6208" w:rsidRPr="001C6208" w:rsidRDefault="009902A8" w:rsidP="001C6208">
            <w:pPr>
              <w:pStyle w:val="Caption"/>
            </w:pPr>
            <w:r>
              <w:t>Pyramids of the River Nile</w:t>
            </w:r>
          </w:p>
        </w:tc>
        <w:tc>
          <w:tcPr>
            <w:tcW w:w="2882" w:type="dxa"/>
            <w:vMerge/>
          </w:tcPr>
          <w:p w14:paraId="1A9FDF6A" w14:textId="77777777" w:rsidR="001C6208" w:rsidRPr="005D573E" w:rsidRDefault="001C6208" w:rsidP="003F01F5"/>
        </w:tc>
      </w:tr>
    </w:tbl>
    <w:p w14:paraId="022C751D" w14:textId="77777777" w:rsidR="005A20B8" w:rsidRPr="005D573E" w:rsidRDefault="005A20B8" w:rsidP="00DD5490"/>
    <w:sectPr w:rsidR="005A20B8" w:rsidRPr="005D573E" w:rsidSect="00ED6266">
      <w:headerReference w:type="even" r:id="rId28"/>
      <w:headerReference w:type="default" r:id="rId29"/>
      <w:footerReference w:type="even" r:id="rId30"/>
      <w:footerReference w:type="default" r:id="rId31"/>
      <w:footerReference w:type="first" r:id="rId32"/>
      <w:pgSz w:w="15842" w:h="24483"/>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BE828" w14:textId="77777777" w:rsidR="001B0AFA" w:rsidRDefault="001B0AFA" w:rsidP="009F7A27">
      <w:r>
        <w:separator/>
      </w:r>
    </w:p>
  </w:endnote>
  <w:endnote w:type="continuationSeparator" w:id="0">
    <w:p w14:paraId="72C92A72" w14:textId="77777777" w:rsidR="001B0AFA" w:rsidRDefault="001B0AFA" w:rsidP="009F7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amp;quot">
    <w:altName w:val="Cambria"/>
    <w:panose1 w:val="00000000000000000000"/>
    <w:charset w:val="00"/>
    <w:family w:val="roman"/>
    <w:notTrueType/>
    <w:pitch w:val="default"/>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999" w:type="pct"/>
      <w:tblBorders>
        <w:top w:val="double" w:sz="4" w:space="0" w:color="D9D9D9" w:themeColor="background1" w:themeShade="D9"/>
      </w:tblBorders>
      <w:tblLook w:val="0600" w:firstRow="0" w:lastRow="0" w:firstColumn="0" w:lastColumn="0" w:noHBand="1" w:noVBand="1"/>
    </w:tblPr>
    <w:tblGrid>
      <w:gridCol w:w="14399"/>
    </w:tblGrid>
    <w:tr w:rsidR="00691247" w14:paraId="79790DF7" w14:textId="77777777" w:rsidTr="007508DB">
      <w:tc>
        <w:tcPr>
          <w:tcW w:w="5000" w:type="pct"/>
          <w:vAlign w:val="center"/>
        </w:tcPr>
        <w:p w14:paraId="626C8D64" w14:textId="77777777" w:rsidR="00691247" w:rsidRDefault="00691247" w:rsidP="007508DB">
          <w:pPr>
            <w:pStyle w:val="Footer"/>
            <w:jc w:val="left"/>
          </w:pPr>
          <w:r w:rsidRPr="005140DB">
            <w:t xml:space="preserve">Page </w:t>
          </w:r>
          <w:r w:rsidRPr="009C6C0C">
            <w:fldChar w:fldCharType="begin"/>
          </w:r>
          <w:r w:rsidRPr="009C6C0C">
            <w:instrText xml:space="preserve"> PAGE   \* MERGEFORMAT </w:instrText>
          </w:r>
          <w:r w:rsidRPr="009C6C0C">
            <w:fldChar w:fldCharType="separate"/>
          </w:r>
          <w:r w:rsidRPr="009C6C0C">
            <w:t>1</w:t>
          </w:r>
          <w:r w:rsidRPr="009C6C0C">
            <w:fldChar w:fldCharType="end"/>
          </w:r>
        </w:p>
      </w:tc>
    </w:tr>
  </w:tbl>
  <w:p w14:paraId="3419B85D" w14:textId="77777777" w:rsidR="00691247" w:rsidRDefault="00691247" w:rsidP="009C6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999" w:type="pct"/>
      <w:tblBorders>
        <w:top w:val="double" w:sz="4" w:space="0" w:color="D9D9D9" w:themeColor="background1" w:themeShade="D9"/>
      </w:tblBorders>
      <w:tblLook w:val="0600" w:firstRow="0" w:lastRow="0" w:firstColumn="0" w:lastColumn="0" w:noHBand="1" w:noVBand="1"/>
    </w:tblPr>
    <w:tblGrid>
      <w:gridCol w:w="14399"/>
    </w:tblGrid>
    <w:tr w:rsidR="00691247" w14:paraId="76A35BAD" w14:textId="77777777" w:rsidTr="005140DB">
      <w:tc>
        <w:tcPr>
          <w:tcW w:w="5000" w:type="pct"/>
          <w:vAlign w:val="center"/>
        </w:tcPr>
        <w:p w14:paraId="1915DBF1" w14:textId="77777777" w:rsidR="00691247" w:rsidRPr="009C6C0C" w:rsidRDefault="00691247" w:rsidP="005140DB">
          <w:pPr>
            <w:pStyle w:val="Footer"/>
          </w:pPr>
          <w:r w:rsidRPr="005140DB">
            <w:t xml:space="preserve">Page </w:t>
          </w:r>
          <w:r w:rsidRPr="009C6C0C">
            <w:fldChar w:fldCharType="begin"/>
          </w:r>
          <w:r w:rsidRPr="009C6C0C">
            <w:instrText xml:space="preserve"> PAGE   \* MERGEFORMAT </w:instrText>
          </w:r>
          <w:r w:rsidRPr="009C6C0C">
            <w:fldChar w:fldCharType="separate"/>
          </w:r>
          <w:r w:rsidRPr="009C6C0C">
            <w:t>1</w:t>
          </w:r>
          <w:r w:rsidRPr="009C6C0C">
            <w:fldChar w:fldCharType="end"/>
          </w:r>
        </w:p>
      </w:tc>
    </w:tr>
  </w:tbl>
  <w:p w14:paraId="740105B6" w14:textId="77777777" w:rsidR="00691247" w:rsidRDefault="00691247" w:rsidP="00CF1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999" w:type="pct"/>
      <w:tblBorders>
        <w:top w:val="double" w:sz="4" w:space="0" w:color="D9D9D9" w:themeColor="background1" w:themeShade="D9"/>
      </w:tblBorders>
      <w:tblLook w:val="0600" w:firstRow="0" w:lastRow="0" w:firstColumn="0" w:lastColumn="0" w:noHBand="1" w:noVBand="1"/>
    </w:tblPr>
    <w:tblGrid>
      <w:gridCol w:w="14399"/>
    </w:tblGrid>
    <w:tr w:rsidR="00691247" w:rsidRPr="006C5465" w14:paraId="634A99E1" w14:textId="77777777" w:rsidTr="005140DB">
      <w:tc>
        <w:tcPr>
          <w:tcW w:w="5000" w:type="pct"/>
          <w:vAlign w:val="center"/>
        </w:tcPr>
        <w:p w14:paraId="04DE680E" w14:textId="77777777" w:rsidR="00691247" w:rsidRPr="006C5465" w:rsidRDefault="00691247" w:rsidP="006C5465">
          <w:pPr>
            <w:pStyle w:val="Footer"/>
          </w:pPr>
          <w:r w:rsidRPr="006C5465">
            <w:t xml:space="preserve">Page </w:t>
          </w:r>
          <w:r w:rsidRPr="006C5465">
            <w:fldChar w:fldCharType="begin"/>
          </w:r>
          <w:r w:rsidRPr="006C5465">
            <w:instrText xml:space="preserve"> PAGE   \* MERGEFORMAT </w:instrText>
          </w:r>
          <w:r w:rsidRPr="006C5465">
            <w:fldChar w:fldCharType="separate"/>
          </w:r>
          <w:r w:rsidRPr="006C5465">
            <w:t>1</w:t>
          </w:r>
          <w:r w:rsidRPr="006C5465">
            <w:fldChar w:fldCharType="end"/>
          </w:r>
        </w:p>
      </w:tc>
    </w:tr>
  </w:tbl>
  <w:p w14:paraId="3FFE40CD" w14:textId="77777777" w:rsidR="00691247" w:rsidRPr="006C5465" w:rsidRDefault="00691247" w:rsidP="006C5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631255" w14:textId="77777777" w:rsidR="001B0AFA" w:rsidRDefault="001B0AFA" w:rsidP="009F7A27">
      <w:r>
        <w:separator/>
      </w:r>
    </w:p>
  </w:footnote>
  <w:footnote w:type="continuationSeparator" w:id="0">
    <w:p w14:paraId="2A0FAA65" w14:textId="77777777" w:rsidR="001B0AFA" w:rsidRDefault="001B0AFA" w:rsidP="009F7A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shd w:val="clear" w:color="auto" w:fill="F2F2F2" w:themeFill="background1" w:themeFillShade="F2"/>
      <w:tblCellMar>
        <w:top w:w="29" w:type="dxa"/>
        <w:left w:w="115" w:type="dxa"/>
        <w:bottom w:w="29" w:type="dxa"/>
        <w:right w:w="115" w:type="dxa"/>
      </w:tblCellMar>
      <w:tblLook w:val="0600" w:firstRow="0" w:lastRow="0" w:firstColumn="0" w:lastColumn="0" w:noHBand="1" w:noVBand="1"/>
    </w:tblPr>
    <w:tblGrid>
      <w:gridCol w:w="4801"/>
      <w:gridCol w:w="4800"/>
      <w:gridCol w:w="4801"/>
    </w:tblGrid>
    <w:tr w:rsidR="00691247" w14:paraId="519C63DC" w14:textId="77777777" w:rsidTr="007508DB">
      <w:tc>
        <w:tcPr>
          <w:tcW w:w="4797" w:type="dxa"/>
          <w:shd w:val="clear" w:color="auto" w:fill="F2F2F2" w:themeFill="background1" w:themeFillShade="F2"/>
          <w:vAlign w:val="center"/>
        </w:tcPr>
        <w:p w14:paraId="309AB567" w14:textId="24FA760E" w:rsidR="00691247" w:rsidRPr="006C5465" w:rsidRDefault="001B0AFA" w:rsidP="006C5465">
          <w:pPr>
            <w:pStyle w:val="Header"/>
          </w:pPr>
          <w:sdt>
            <w:sdtPr>
              <w:alias w:val="Issue and date"/>
              <w:tag w:val=""/>
              <w:id w:val="-1971274411"/>
              <w:placeholder>
                <w:docPart w:val="2E5D9CC9D5054E19B0BE649ADC851AED"/>
              </w:placeholder>
              <w:dataBinding w:prefixMappings="xmlns:ns0='http://purl.org/dc/elements/1.1/' xmlns:ns1='http://schemas.openxmlformats.org/package/2006/metadata/core-properties' " w:xpath="/ns1:coreProperties[1]/ns1:category[1]" w:storeItemID="{6C3C8BC8-F283-45AE-878A-BAB7291924A1}"/>
              <w15:appearance w15:val="hidden"/>
              <w:text/>
            </w:sdtPr>
            <w:sdtEndPr/>
            <w:sdtContent>
              <w:r w:rsidR="00E97D16">
                <w:t>May 2020</w:t>
              </w:r>
            </w:sdtContent>
          </w:sdt>
        </w:p>
      </w:tc>
      <w:tc>
        <w:tcPr>
          <w:tcW w:w="4797" w:type="dxa"/>
          <w:shd w:val="clear" w:color="auto" w:fill="F2F2F2" w:themeFill="background1" w:themeFillShade="F2"/>
          <w:vAlign w:val="center"/>
        </w:tcPr>
        <w:p w14:paraId="3A2DFE7E" w14:textId="7B5AC43C" w:rsidR="00691247" w:rsidRPr="006C5465" w:rsidRDefault="001B0AFA" w:rsidP="006C5465">
          <w:pPr>
            <w:pStyle w:val="HeaderPaperName"/>
          </w:pPr>
          <w:sdt>
            <w:sdtPr>
              <w:alias w:val="Title"/>
              <w:tag w:val=""/>
              <w:id w:val="-117845774"/>
              <w:placeholder>
                <w:docPart w:val="DB2D7CF966824DADB02D79BB02240E45"/>
              </w:placeholder>
              <w:dataBinding w:prefixMappings="xmlns:ns0='http://schemas.microsoft.com/office/2006/coverPageProps' " w:xpath="/ns0:CoverPageProperties[1]/ns0:Abstract[1]" w:storeItemID="{55AF091B-3C7A-41E3-B477-F2FDAA23CFDA}"/>
              <w15:appearance w15:val="hidden"/>
              <w:text/>
            </w:sdtPr>
            <w:sdtEndPr/>
            <w:sdtContent>
              <w:r w:rsidR="00691247">
                <w:t>Nile news</w:t>
              </w:r>
            </w:sdtContent>
          </w:sdt>
        </w:p>
      </w:tc>
      <w:tc>
        <w:tcPr>
          <w:tcW w:w="4798" w:type="dxa"/>
          <w:shd w:val="clear" w:color="auto" w:fill="F2F2F2" w:themeFill="background1" w:themeFillShade="F2"/>
          <w:vAlign w:val="center"/>
        </w:tcPr>
        <w:p w14:paraId="11890BF5" w14:textId="77777777" w:rsidR="00691247" w:rsidRDefault="00691247" w:rsidP="009C6C0C">
          <w:pPr>
            <w:pStyle w:val="Header"/>
            <w:jc w:val="right"/>
          </w:pPr>
        </w:p>
      </w:tc>
    </w:tr>
  </w:tbl>
  <w:p w14:paraId="77AFCF0D" w14:textId="77777777" w:rsidR="00691247" w:rsidRDefault="006912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shd w:val="clear" w:color="auto" w:fill="F2F2F2" w:themeFill="background1" w:themeFillShade="F2"/>
      <w:tblCellMar>
        <w:top w:w="43" w:type="dxa"/>
        <w:left w:w="115" w:type="dxa"/>
        <w:bottom w:w="43" w:type="dxa"/>
        <w:right w:w="115" w:type="dxa"/>
      </w:tblCellMar>
      <w:tblLook w:val="0600" w:firstRow="0" w:lastRow="0" w:firstColumn="0" w:lastColumn="0" w:noHBand="1" w:noVBand="1"/>
    </w:tblPr>
    <w:tblGrid>
      <w:gridCol w:w="4801"/>
      <w:gridCol w:w="4800"/>
      <w:gridCol w:w="4801"/>
    </w:tblGrid>
    <w:tr w:rsidR="00691247" w14:paraId="02389A15" w14:textId="77777777" w:rsidTr="007508DB">
      <w:tc>
        <w:tcPr>
          <w:tcW w:w="4801" w:type="dxa"/>
          <w:shd w:val="clear" w:color="auto" w:fill="F2F2F2" w:themeFill="background1" w:themeFillShade="F2"/>
          <w:vAlign w:val="center"/>
        </w:tcPr>
        <w:p w14:paraId="5DA8E3F2" w14:textId="77777777" w:rsidR="00691247" w:rsidRPr="006C5465" w:rsidRDefault="00691247" w:rsidP="00DD1D2A">
          <w:pPr>
            <w:pStyle w:val="Header"/>
          </w:pPr>
        </w:p>
      </w:tc>
      <w:tc>
        <w:tcPr>
          <w:tcW w:w="4800" w:type="dxa"/>
          <w:shd w:val="clear" w:color="auto" w:fill="F2F2F2" w:themeFill="background1" w:themeFillShade="F2"/>
          <w:vAlign w:val="center"/>
        </w:tcPr>
        <w:p w14:paraId="333D902F" w14:textId="6FFD007A" w:rsidR="00691247" w:rsidRPr="006C5465" w:rsidRDefault="001B0AFA" w:rsidP="00DD1D2A">
          <w:pPr>
            <w:pStyle w:val="HeaderPaperName"/>
          </w:pPr>
          <w:sdt>
            <w:sdtPr>
              <w:alias w:val="Title"/>
              <w:tag w:val=""/>
              <w:id w:val="1392781283"/>
              <w:placeholder>
                <w:docPart w:val="DB777852DD1A42BFBC448576C6849083"/>
              </w:placeholder>
              <w:dataBinding w:prefixMappings="xmlns:ns0='http://schemas.microsoft.com/office/2006/coverPageProps' " w:xpath="/ns0:CoverPageProperties[1]/ns0:Abstract[1]" w:storeItemID="{55AF091B-3C7A-41E3-B477-F2FDAA23CFDA}"/>
              <w15:appearance w15:val="hidden"/>
              <w:text/>
            </w:sdtPr>
            <w:sdtEndPr/>
            <w:sdtContent>
              <w:r w:rsidR="00691247">
                <w:t>Nile news</w:t>
              </w:r>
            </w:sdtContent>
          </w:sdt>
        </w:p>
      </w:tc>
      <w:tc>
        <w:tcPr>
          <w:tcW w:w="4801" w:type="dxa"/>
          <w:shd w:val="clear" w:color="auto" w:fill="F2F2F2" w:themeFill="background1" w:themeFillShade="F2"/>
          <w:vAlign w:val="center"/>
        </w:tcPr>
        <w:p w14:paraId="5BD129AC" w14:textId="3C358BD6" w:rsidR="00691247" w:rsidRPr="007508DB" w:rsidRDefault="001B0AFA" w:rsidP="007508DB">
          <w:pPr>
            <w:pStyle w:val="Header"/>
            <w:jc w:val="right"/>
            <w:rPr>
              <w:i w:val="0"/>
              <w:iCs w:val="0"/>
              <w:color w:val="auto"/>
            </w:rPr>
          </w:pPr>
          <w:sdt>
            <w:sdtPr>
              <w:alias w:val="Issue and date"/>
              <w:tag w:val=""/>
              <w:id w:val="-673187719"/>
              <w:placeholder>
                <w:docPart w:val="9164BF3F9D3F469A86F3D2CA66AAF7AC"/>
              </w:placeholder>
              <w:dataBinding w:prefixMappings="xmlns:ns0='http://purl.org/dc/elements/1.1/' xmlns:ns1='http://schemas.openxmlformats.org/package/2006/metadata/core-properties' " w:xpath="/ns1:coreProperties[1]/ns1:category[1]" w:storeItemID="{6C3C8BC8-F283-45AE-878A-BAB7291924A1}"/>
              <w15:appearance w15:val="hidden"/>
              <w:text/>
            </w:sdtPr>
            <w:sdtEndPr/>
            <w:sdtContent>
              <w:r w:rsidR="00E97D16">
                <w:t>May 2020</w:t>
              </w:r>
            </w:sdtContent>
          </w:sdt>
        </w:p>
      </w:tc>
    </w:tr>
  </w:tbl>
  <w:p w14:paraId="507BCF00" w14:textId="77777777" w:rsidR="00691247" w:rsidRDefault="00691247" w:rsidP="009C6C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90466"/>
    <w:multiLevelType w:val="hybridMultilevel"/>
    <w:tmpl w:val="16C4C616"/>
    <w:lvl w:ilvl="0" w:tplc="F1CA86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65031D"/>
    <w:multiLevelType w:val="hybridMultilevel"/>
    <w:tmpl w:val="3E2A5B74"/>
    <w:lvl w:ilvl="0" w:tplc="7CFA0BC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yNzQ0N7U0tDQzNzNS0lEKTi0uzszPAykwqwUApS0T/CwAAAA="/>
  </w:docVars>
  <w:rsids>
    <w:rsidRoot w:val="00602CFD"/>
    <w:rsid w:val="000058E2"/>
    <w:rsid w:val="00010988"/>
    <w:rsid w:val="00011A1C"/>
    <w:rsid w:val="00015147"/>
    <w:rsid w:val="000163E2"/>
    <w:rsid w:val="00016C29"/>
    <w:rsid w:val="0002093C"/>
    <w:rsid w:val="00020D91"/>
    <w:rsid w:val="0002372A"/>
    <w:rsid w:val="00026EB3"/>
    <w:rsid w:val="000318A0"/>
    <w:rsid w:val="00040605"/>
    <w:rsid w:val="0004624F"/>
    <w:rsid w:val="000619AC"/>
    <w:rsid w:val="00064E7D"/>
    <w:rsid w:val="000748BE"/>
    <w:rsid w:val="000774C4"/>
    <w:rsid w:val="00081CB0"/>
    <w:rsid w:val="00090B28"/>
    <w:rsid w:val="00091968"/>
    <w:rsid w:val="000944B0"/>
    <w:rsid w:val="00094E4E"/>
    <w:rsid w:val="000A2458"/>
    <w:rsid w:val="000A2650"/>
    <w:rsid w:val="000A7D95"/>
    <w:rsid w:val="000B0345"/>
    <w:rsid w:val="000B13A0"/>
    <w:rsid w:val="000B1BC3"/>
    <w:rsid w:val="000B2002"/>
    <w:rsid w:val="000B73EB"/>
    <w:rsid w:val="000C489F"/>
    <w:rsid w:val="000C4B3C"/>
    <w:rsid w:val="000E182A"/>
    <w:rsid w:val="000E7360"/>
    <w:rsid w:val="000F08EF"/>
    <w:rsid w:val="000F09BE"/>
    <w:rsid w:val="000F2FA4"/>
    <w:rsid w:val="000F71EA"/>
    <w:rsid w:val="001006A8"/>
    <w:rsid w:val="00101C8E"/>
    <w:rsid w:val="00107A90"/>
    <w:rsid w:val="00110CC4"/>
    <w:rsid w:val="001139E9"/>
    <w:rsid w:val="00114786"/>
    <w:rsid w:val="00115875"/>
    <w:rsid w:val="00120629"/>
    <w:rsid w:val="00126C51"/>
    <w:rsid w:val="00127E6D"/>
    <w:rsid w:val="00130FD6"/>
    <w:rsid w:val="00131914"/>
    <w:rsid w:val="00132716"/>
    <w:rsid w:val="0013451B"/>
    <w:rsid w:val="00135EB4"/>
    <w:rsid w:val="001444A4"/>
    <w:rsid w:val="00145F34"/>
    <w:rsid w:val="0014664C"/>
    <w:rsid w:val="00151E8D"/>
    <w:rsid w:val="001558C6"/>
    <w:rsid w:val="00172FC1"/>
    <w:rsid w:val="00173F60"/>
    <w:rsid w:val="0018648B"/>
    <w:rsid w:val="0019068C"/>
    <w:rsid w:val="001962BF"/>
    <w:rsid w:val="001A112D"/>
    <w:rsid w:val="001A4977"/>
    <w:rsid w:val="001B0AFA"/>
    <w:rsid w:val="001C002B"/>
    <w:rsid w:val="001C0E52"/>
    <w:rsid w:val="001C6208"/>
    <w:rsid w:val="001D6671"/>
    <w:rsid w:val="001E459A"/>
    <w:rsid w:val="001E628F"/>
    <w:rsid w:val="001E75A6"/>
    <w:rsid w:val="001F227E"/>
    <w:rsid w:val="00200839"/>
    <w:rsid w:val="00202F5A"/>
    <w:rsid w:val="00207EBB"/>
    <w:rsid w:val="00211C61"/>
    <w:rsid w:val="00213F15"/>
    <w:rsid w:val="00215B0B"/>
    <w:rsid w:val="00215D46"/>
    <w:rsid w:val="00225299"/>
    <w:rsid w:val="00226C7A"/>
    <w:rsid w:val="00234646"/>
    <w:rsid w:val="0024096A"/>
    <w:rsid w:val="00245CAB"/>
    <w:rsid w:val="002522D9"/>
    <w:rsid w:val="002534B8"/>
    <w:rsid w:val="002615A5"/>
    <w:rsid w:val="00270410"/>
    <w:rsid w:val="0028128D"/>
    <w:rsid w:val="00281DA1"/>
    <w:rsid w:val="0028495F"/>
    <w:rsid w:val="00297E60"/>
    <w:rsid w:val="002A06EF"/>
    <w:rsid w:val="002A61F5"/>
    <w:rsid w:val="002B0ACC"/>
    <w:rsid w:val="002B11C3"/>
    <w:rsid w:val="002B4AAC"/>
    <w:rsid w:val="002B500F"/>
    <w:rsid w:val="002C54C1"/>
    <w:rsid w:val="002D006F"/>
    <w:rsid w:val="002D168A"/>
    <w:rsid w:val="002D42EB"/>
    <w:rsid w:val="002E008A"/>
    <w:rsid w:val="002F1824"/>
    <w:rsid w:val="002F60DC"/>
    <w:rsid w:val="00300F64"/>
    <w:rsid w:val="00301445"/>
    <w:rsid w:val="00303FD8"/>
    <w:rsid w:val="00304CB0"/>
    <w:rsid w:val="00306572"/>
    <w:rsid w:val="0031266C"/>
    <w:rsid w:val="00317CC7"/>
    <w:rsid w:val="003250DD"/>
    <w:rsid w:val="003252ED"/>
    <w:rsid w:val="003329A4"/>
    <w:rsid w:val="0034531A"/>
    <w:rsid w:val="00351BEB"/>
    <w:rsid w:val="00352E2B"/>
    <w:rsid w:val="00360F31"/>
    <w:rsid w:val="003628F8"/>
    <w:rsid w:val="00363459"/>
    <w:rsid w:val="0037102E"/>
    <w:rsid w:val="0037154F"/>
    <w:rsid w:val="00377BDB"/>
    <w:rsid w:val="00387049"/>
    <w:rsid w:val="003910BE"/>
    <w:rsid w:val="00391653"/>
    <w:rsid w:val="00393E4C"/>
    <w:rsid w:val="003A061A"/>
    <w:rsid w:val="003A1591"/>
    <w:rsid w:val="003A3D8F"/>
    <w:rsid w:val="003A43B0"/>
    <w:rsid w:val="003A4F79"/>
    <w:rsid w:val="003A59F5"/>
    <w:rsid w:val="003B6225"/>
    <w:rsid w:val="003B6DD9"/>
    <w:rsid w:val="003C1421"/>
    <w:rsid w:val="003C145B"/>
    <w:rsid w:val="003C24FE"/>
    <w:rsid w:val="003C41AB"/>
    <w:rsid w:val="003C4AD8"/>
    <w:rsid w:val="003C4F3D"/>
    <w:rsid w:val="003C6967"/>
    <w:rsid w:val="003C7579"/>
    <w:rsid w:val="003C7B40"/>
    <w:rsid w:val="003E3576"/>
    <w:rsid w:val="003F01F5"/>
    <w:rsid w:val="003F031C"/>
    <w:rsid w:val="003F1FC5"/>
    <w:rsid w:val="003F2D5E"/>
    <w:rsid w:val="00415107"/>
    <w:rsid w:val="00421BE2"/>
    <w:rsid w:val="00427247"/>
    <w:rsid w:val="00445B70"/>
    <w:rsid w:val="00445F2B"/>
    <w:rsid w:val="00447ADC"/>
    <w:rsid w:val="00447BC3"/>
    <w:rsid w:val="00447F80"/>
    <w:rsid w:val="004503CD"/>
    <w:rsid w:val="00460CF3"/>
    <w:rsid w:val="004622BA"/>
    <w:rsid w:val="0046639E"/>
    <w:rsid w:val="004707AE"/>
    <w:rsid w:val="00476E00"/>
    <w:rsid w:val="00477431"/>
    <w:rsid w:val="004808F4"/>
    <w:rsid w:val="00490A0C"/>
    <w:rsid w:val="004A2042"/>
    <w:rsid w:val="004A6B00"/>
    <w:rsid w:val="004B1247"/>
    <w:rsid w:val="004B78B7"/>
    <w:rsid w:val="004C153F"/>
    <w:rsid w:val="004D0A69"/>
    <w:rsid w:val="004D1632"/>
    <w:rsid w:val="004D245F"/>
    <w:rsid w:val="004D61E0"/>
    <w:rsid w:val="004E2496"/>
    <w:rsid w:val="004F226B"/>
    <w:rsid w:val="004F510A"/>
    <w:rsid w:val="004F64BB"/>
    <w:rsid w:val="00503318"/>
    <w:rsid w:val="005034F3"/>
    <w:rsid w:val="00506A02"/>
    <w:rsid w:val="00506D64"/>
    <w:rsid w:val="005140DB"/>
    <w:rsid w:val="00516B20"/>
    <w:rsid w:val="005210B1"/>
    <w:rsid w:val="00525907"/>
    <w:rsid w:val="00527379"/>
    <w:rsid w:val="00543F0C"/>
    <w:rsid w:val="00552726"/>
    <w:rsid w:val="00552BF5"/>
    <w:rsid w:val="00556305"/>
    <w:rsid w:val="0057485D"/>
    <w:rsid w:val="005763BF"/>
    <w:rsid w:val="005766D4"/>
    <w:rsid w:val="0058279A"/>
    <w:rsid w:val="005830DB"/>
    <w:rsid w:val="00587925"/>
    <w:rsid w:val="00591114"/>
    <w:rsid w:val="005926EB"/>
    <w:rsid w:val="00596F71"/>
    <w:rsid w:val="00597CF3"/>
    <w:rsid w:val="005A20B8"/>
    <w:rsid w:val="005B27AC"/>
    <w:rsid w:val="005B6E8A"/>
    <w:rsid w:val="005C1AA1"/>
    <w:rsid w:val="005C2DF9"/>
    <w:rsid w:val="005D0B55"/>
    <w:rsid w:val="005D2560"/>
    <w:rsid w:val="005D2C2B"/>
    <w:rsid w:val="005D38D6"/>
    <w:rsid w:val="005D3B9F"/>
    <w:rsid w:val="005D4DE6"/>
    <w:rsid w:val="005D573E"/>
    <w:rsid w:val="005D6D7A"/>
    <w:rsid w:val="005E2452"/>
    <w:rsid w:val="005E2C68"/>
    <w:rsid w:val="005E4A60"/>
    <w:rsid w:val="005E4B10"/>
    <w:rsid w:val="005F1A72"/>
    <w:rsid w:val="005F6F85"/>
    <w:rsid w:val="0060158D"/>
    <w:rsid w:val="00602CFD"/>
    <w:rsid w:val="0060311B"/>
    <w:rsid w:val="0061462E"/>
    <w:rsid w:val="0061618B"/>
    <w:rsid w:val="00627469"/>
    <w:rsid w:val="006474BC"/>
    <w:rsid w:val="00655175"/>
    <w:rsid w:val="006613C8"/>
    <w:rsid w:val="00663204"/>
    <w:rsid w:val="00663352"/>
    <w:rsid w:val="00675BF4"/>
    <w:rsid w:val="00677EE3"/>
    <w:rsid w:val="0068507C"/>
    <w:rsid w:val="00691247"/>
    <w:rsid w:val="0069466F"/>
    <w:rsid w:val="006955CB"/>
    <w:rsid w:val="00696652"/>
    <w:rsid w:val="0069687C"/>
    <w:rsid w:val="006A13E3"/>
    <w:rsid w:val="006A359B"/>
    <w:rsid w:val="006A57DD"/>
    <w:rsid w:val="006A6E9F"/>
    <w:rsid w:val="006B3C65"/>
    <w:rsid w:val="006B4E97"/>
    <w:rsid w:val="006C4BEC"/>
    <w:rsid w:val="006C5465"/>
    <w:rsid w:val="006D69E1"/>
    <w:rsid w:val="006E066B"/>
    <w:rsid w:val="006E19DC"/>
    <w:rsid w:val="006E37F5"/>
    <w:rsid w:val="006E4D72"/>
    <w:rsid w:val="006E6C3F"/>
    <w:rsid w:val="006E7A1B"/>
    <w:rsid w:val="006F1E20"/>
    <w:rsid w:val="006F3E1C"/>
    <w:rsid w:val="006F663F"/>
    <w:rsid w:val="006F6768"/>
    <w:rsid w:val="00700EA0"/>
    <w:rsid w:val="00702123"/>
    <w:rsid w:val="007053CF"/>
    <w:rsid w:val="00715917"/>
    <w:rsid w:val="00716A2D"/>
    <w:rsid w:val="00716EBD"/>
    <w:rsid w:val="00717B3C"/>
    <w:rsid w:val="00730BB5"/>
    <w:rsid w:val="00741ACA"/>
    <w:rsid w:val="00743565"/>
    <w:rsid w:val="00743E2D"/>
    <w:rsid w:val="0074512B"/>
    <w:rsid w:val="007508DB"/>
    <w:rsid w:val="00752F36"/>
    <w:rsid w:val="00754732"/>
    <w:rsid w:val="0075536A"/>
    <w:rsid w:val="00762CCA"/>
    <w:rsid w:val="00765FF2"/>
    <w:rsid w:val="00770CEF"/>
    <w:rsid w:val="00772253"/>
    <w:rsid w:val="00774E40"/>
    <w:rsid w:val="0078037E"/>
    <w:rsid w:val="00780E49"/>
    <w:rsid w:val="007825F2"/>
    <w:rsid w:val="0078291C"/>
    <w:rsid w:val="00785FFB"/>
    <w:rsid w:val="00791865"/>
    <w:rsid w:val="0079771F"/>
    <w:rsid w:val="00797ADE"/>
    <w:rsid w:val="00797DB6"/>
    <w:rsid w:val="007A1563"/>
    <w:rsid w:val="007A2EDE"/>
    <w:rsid w:val="007A56D4"/>
    <w:rsid w:val="007B3F60"/>
    <w:rsid w:val="007C12F3"/>
    <w:rsid w:val="007C610A"/>
    <w:rsid w:val="007C70F4"/>
    <w:rsid w:val="007D1CA7"/>
    <w:rsid w:val="007D2422"/>
    <w:rsid w:val="007D24E9"/>
    <w:rsid w:val="007D3236"/>
    <w:rsid w:val="007E55BD"/>
    <w:rsid w:val="007F2E4B"/>
    <w:rsid w:val="007F4DA4"/>
    <w:rsid w:val="00801F6E"/>
    <w:rsid w:val="00815C07"/>
    <w:rsid w:val="0082211C"/>
    <w:rsid w:val="0083017F"/>
    <w:rsid w:val="00832554"/>
    <w:rsid w:val="00834C46"/>
    <w:rsid w:val="00837E9F"/>
    <w:rsid w:val="0084716A"/>
    <w:rsid w:val="00856046"/>
    <w:rsid w:val="00865169"/>
    <w:rsid w:val="00872B6D"/>
    <w:rsid w:val="00873C9E"/>
    <w:rsid w:val="00877DB6"/>
    <w:rsid w:val="00881D66"/>
    <w:rsid w:val="008878FE"/>
    <w:rsid w:val="00891242"/>
    <w:rsid w:val="00892DFC"/>
    <w:rsid w:val="00892E38"/>
    <w:rsid w:val="008948DE"/>
    <w:rsid w:val="008A302C"/>
    <w:rsid w:val="008A7A03"/>
    <w:rsid w:val="008B13A5"/>
    <w:rsid w:val="008B1CDC"/>
    <w:rsid w:val="008C0A5C"/>
    <w:rsid w:val="008C3071"/>
    <w:rsid w:val="008C469B"/>
    <w:rsid w:val="008C546E"/>
    <w:rsid w:val="008C592A"/>
    <w:rsid w:val="008D3EF0"/>
    <w:rsid w:val="008D479C"/>
    <w:rsid w:val="008E7C41"/>
    <w:rsid w:val="008F04E6"/>
    <w:rsid w:val="008F40B0"/>
    <w:rsid w:val="008F578F"/>
    <w:rsid w:val="009040E1"/>
    <w:rsid w:val="009048DA"/>
    <w:rsid w:val="00906B18"/>
    <w:rsid w:val="00907B1E"/>
    <w:rsid w:val="00914760"/>
    <w:rsid w:val="0091578A"/>
    <w:rsid w:val="00916016"/>
    <w:rsid w:val="00916669"/>
    <w:rsid w:val="009174A5"/>
    <w:rsid w:val="00920465"/>
    <w:rsid w:val="00923798"/>
    <w:rsid w:val="00926186"/>
    <w:rsid w:val="00932B52"/>
    <w:rsid w:val="00933D08"/>
    <w:rsid w:val="00934BB3"/>
    <w:rsid w:val="00940368"/>
    <w:rsid w:val="0094736B"/>
    <w:rsid w:val="00950069"/>
    <w:rsid w:val="00950D66"/>
    <w:rsid w:val="00953844"/>
    <w:rsid w:val="00953A82"/>
    <w:rsid w:val="00954354"/>
    <w:rsid w:val="00962844"/>
    <w:rsid w:val="00962E0B"/>
    <w:rsid w:val="00967056"/>
    <w:rsid w:val="00967955"/>
    <w:rsid w:val="009733CE"/>
    <w:rsid w:val="009843FD"/>
    <w:rsid w:val="00986857"/>
    <w:rsid w:val="009902A8"/>
    <w:rsid w:val="00990EDD"/>
    <w:rsid w:val="00991240"/>
    <w:rsid w:val="00991C4F"/>
    <w:rsid w:val="00993FFF"/>
    <w:rsid w:val="009A3D4F"/>
    <w:rsid w:val="009A4BB9"/>
    <w:rsid w:val="009A79D5"/>
    <w:rsid w:val="009C45BC"/>
    <w:rsid w:val="009C6327"/>
    <w:rsid w:val="009C6C0C"/>
    <w:rsid w:val="009C6F55"/>
    <w:rsid w:val="009D0DB0"/>
    <w:rsid w:val="009D17FC"/>
    <w:rsid w:val="009D2357"/>
    <w:rsid w:val="009D47A6"/>
    <w:rsid w:val="009D4B6F"/>
    <w:rsid w:val="009D5FC8"/>
    <w:rsid w:val="009D63FD"/>
    <w:rsid w:val="009D6730"/>
    <w:rsid w:val="009D7402"/>
    <w:rsid w:val="009D7F57"/>
    <w:rsid w:val="009E41DC"/>
    <w:rsid w:val="009F1563"/>
    <w:rsid w:val="009F219B"/>
    <w:rsid w:val="009F3758"/>
    <w:rsid w:val="009F3AAC"/>
    <w:rsid w:val="009F4AEA"/>
    <w:rsid w:val="009F7A27"/>
    <w:rsid w:val="00A0016E"/>
    <w:rsid w:val="00A04EBC"/>
    <w:rsid w:val="00A05082"/>
    <w:rsid w:val="00A07564"/>
    <w:rsid w:val="00A117F7"/>
    <w:rsid w:val="00A1491E"/>
    <w:rsid w:val="00A22B7C"/>
    <w:rsid w:val="00A250B4"/>
    <w:rsid w:val="00A26B23"/>
    <w:rsid w:val="00A32A1D"/>
    <w:rsid w:val="00A35B1C"/>
    <w:rsid w:val="00A42B06"/>
    <w:rsid w:val="00A43854"/>
    <w:rsid w:val="00A54DFA"/>
    <w:rsid w:val="00A61015"/>
    <w:rsid w:val="00A639FD"/>
    <w:rsid w:val="00A72272"/>
    <w:rsid w:val="00A8150E"/>
    <w:rsid w:val="00A823C1"/>
    <w:rsid w:val="00A855D0"/>
    <w:rsid w:val="00A958B2"/>
    <w:rsid w:val="00AA28C2"/>
    <w:rsid w:val="00AA45C1"/>
    <w:rsid w:val="00AA5CE7"/>
    <w:rsid w:val="00AA71A6"/>
    <w:rsid w:val="00AB1E1D"/>
    <w:rsid w:val="00AB432D"/>
    <w:rsid w:val="00AD5D8C"/>
    <w:rsid w:val="00AD648F"/>
    <w:rsid w:val="00AE1595"/>
    <w:rsid w:val="00AE5D7C"/>
    <w:rsid w:val="00AE7412"/>
    <w:rsid w:val="00B01349"/>
    <w:rsid w:val="00B033D4"/>
    <w:rsid w:val="00B0417F"/>
    <w:rsid w:val="00B11088"/>
    <w:rsid w:val="00B13F01"/>
    <w:rsid w:val="00B14C6A"/>
    <w:rsid w:val="00B17996"/>
    <w:rsid w:val="00B203C0"/>
    <w:rsid w:val="00B2145F"/>
    <w:rsid w:val="00B2292F"/>
    <w:rsid w:val="00B45180"/>
    <w:rsid w:val="00B52F1B"/>
    <w:rsid w:val="00B576B1"/>
    <w:rsid w:val="00B62737"/>
    <w:rsid w:val="00B666C0"/>
    <w:rsid w:val="00B7315D"/>
    <w:rsid w:val="00B746E8"/>
    <w:rsid w:val="00B76B1D"/>
    <w:rsid w:val="00B776C6"/>
    <w:rsid w:val="00BA22DD"/>
    <w:rsid w:val="00BB3EA4"/>
    <w:rsid w:val="00BB5050"/>
    <w:rsid w:val="00BB6C19"/>
    <w:rsid w:val="00BC24DD"/>
    <w:rsid w:val="00BD4B9F"/>
    <w:rsid w:val="00BE3BC4"/>
    <w:rsid w:val="00BE41FF"/>
    <w:rsid w:val="00BF6289"/>
    <w:rsid w:val="00BF6E01"/>
    <w:rsid w:val="00C00CFC"/>
    <w:rsid w:val="00C060D4"/>
    <w:rsid w:val="00C10924"/>
    <w:rsid w:val="00C126F7"/>
    <w:rsid w:val="00C174BE"/>
    <w:rsid w:val="00C22576"/>
    <w:rsid w:val="00C2753C"/>
    <w:rsid w:val="00C30230"/>
    <w:rsid w:val="00C3347B"/>
    <w:rsid w:val="00C35694"/>
    <w:rsid w:val="00C5467B"/>
    <w:rsid w:val="00C5648F"/>
    <w:rsid w:val="00C63018"/>
    <w:rsid w:val="00C645CB"/>
    <w:rsid w:val="00C64DCA"/>
    <w:rsid w:val="00C71D02"/>
    <w:rsid w:val="00C777BA"/>
    <w:rsid w:val="00C82762"/>
    <w:rsid w:val="00C82CB6"/>
    <w:rsid w:val="00C84425"/>
    <w:rsid w:val="00C9118E"/>
    <w:rsid w:val="00CA1BAF"/>
    <w:rsid w:val="00CA22B3"/>
    <w:rsid w:val="00CA6D3F"/>
    <w:rsid w:val="00CB16BF"/>
    <w:rsid w:val="00CB242A"/>
    <w:rsid w:val="00CB31F1"/>
    <w:rsid w:val="00CB3692"/>
    <w:rsid w:val="00CB5E14"/>
    <w:rsid w:val="00CB67F6"/>
    <w:rsid w:val="00CB7E28"/>
    <w:rsid w:val="00CC6249"/>
    <w:rsid w:val="00CD0FC6"/>
    <w:rsid w:val="00CD2640"/>
    <w:rsid w:val="00CD6951"/>
    <w:rsid w:val="00CE4FD1"/>
    <w:rsid w:val="00CF07DF"/>
    <w:rsid w:val="00CF1376"/>
    <w:rsid w:val="00CF13CF"/>
    <w:rsid w:val="00CF4B1D"/>
    <w:rsid w:val="00CF6944"/>
    <w:rsid w:val="00CF75AD"/>
    <w:rsid w:val="00CF782F"/>
    <w:rsid w:val="00CF7F6A"/>
    <w:rsid w:val="00D00273"/>
    <w:rsid w:val="00D02023"/>
    <w:rsid w:val="00D03F9A"/>
    <w:rsid w:val="00D05BDA"/>
    <w:rsid w:val="00D136E7"/>
    <w:rsid w:val="00D16123"/>
    <w:rsid w:val="00D17878"/>
    <w:rsid w:val="00D2590F"/>
    <w:rsid w:val="00D318A0"/>
    <w:rsid w:val="00D325CB"/>
    <w:rsid w:val="00D34D52"/>
    <w:rsid w:val="00D34DA9"/>
    <w:rsid w:val="00D41A45"/>
    <w:rsid w:val="00D454AD"/>
    <w:rsid w:val="00D570B0"/>
    <w:rsid w:val="00D700D1"/>
    <w:rsid w:val="00D7485B"/>
    <w:rsid w:val="00D83867"/>
    <w:rsid w:val="00D945BB"/>
    <w:rsid w:val="00D96FA8"/>
    <w:rsid w:val="00DA1DF9"/>
    <w:rsid w:val="00DA2214"/>
    <w:rsid w:val="00DA526A"/>
    <w:rsid w:val="00DA6697"/>
    <w:rsid w:val="00DA747B"/>
    <w:rsid w:val="00DB40A5"/>
    <w:rsid w:val="00DB460D"/>
    <w:rsid w:val="00DB51A5"/>
    <w:rsid w:val="00DB7B9E"/>
    <w:rsid w:val="00DC0D8F"/>
    <w:rsid w:val="00DD1D2A"/>
    <w:rsid w:val="00DD5490"/>
    <w:rsid w:val="00DE107F"/>
    <w:rsid w:val="00DE3BBA"/>
    <w:rsid w:val="00DE44E8"/>
    <w:rsid w:val="00DE6A1E"/>
    <w:rsid w:val="00DF0BA1"/>
    <w:rsid w:val="00DF474D"/>
    <w:rsid w:val="00DF4802"/>
    <w:rsid w:val="00E00CF6"/>
    <w:rsid w:val="00E02008"/>
    <w:rsid w:val="00E02E05"/>
    <w:rsid w:val="00E04C5D"/>
    <w:rsid w:val="00E064FD"/>
    <w:rsid w:val="00E101E7"/>
    <w:rsid w:val="00E1693C"/>
    <w:rsid w:val="00E17012"/>
    <w:rsid w:val="00E20D43"/>
    <w:rsid w:val="00E216B7"/>
    <w:rsid w:val="00E23F7D"/>
    <w:rsid w:val="00E26E98"/>
    <w:rsid w:val="00E3084D"/>
    <w:rsid w:val="00E35D9E"/>
    <w:rsid w:val="00E37435"/>
    <w:rsid w:val="00E37938"/>
    <w:rsid w:val="00E4005C"/>
    <w:rsid w:val="00E42509"/>
    <w:rsid w:val="00E53F06"/>
    <w:rsid w:val="00E54ADB"/>
    <w:rsid w:val="00E553DA"/>
    <w:rsid w:val="00E604D2"/>
    <w:rsid w:val="00E60A40"/>
    <w:rsid w:val="00E63F68"/>
    <w:rsid w:val="00E6519F"/>
    <w:rsid w:val="00E65F25"/>
    <w:rsid w:val="00E660F9"/>
    <w:rsid w:val="00E66247"/>
    <w:rsid w:val="00E80FE6"/>
    <w:rsid w:val="00E92E21"/>
    <w:rsid w:val="00E94DCD"/>
    <w:rsid w:val="00E97B3A"/>
    <w:rsid w:val="00E97D16"/>
    <w:rsid w:val="00EA7E78"/>
    <w:rsid w:val="00EB1C13"/>
    <w:rsid w:val="00EB4F46"/>
    <w:rsid w:val="00EB5A48"/>
    <w:rsid w:val="00EB74ED"/>
    <w:rsid w:val="00EC2DFB"/>
    <w:rsid w:val="00EC439F"/>
    <w:rsid w:val="00ED0940"/>
    <w:rsid w:val="00ED0C99"/>
    <w:rsid w:val="00ED3030"/>
    <w:rsid w:val="00ED6266"/>
    <w:rsid w:val="00ED6733"/>
    <w:rsid w:val="00EE2E10"/>
    <w:rsid w:val="00EE326C"/>
    <w:rsid w:val="00EE3B98"/>
    <w:rsid w:val="00EE7D01"/>
    <w:rsid w:val="00EF26ED"/>
    <w:rsid w:val="00F00866"/>
    <w:rsid w:val="00F01876"/>
    <w:rsid w:val="00F0199B"/>
    <w:rsid w:val="00F01D6E"/>
    <w:rsid w:val="00F01E6A"/>
    <w:rsid w:val="00F04F27"/>
    <w:rsid w:val="00F073FA"/>
    <w:rsid w:val="00F11F4F"/>
    <w:rsid w:val="00F132C2"/>
    <w:rsid w:val="00F30FFC"/>
    <w:rsid w:val="00F327BC"/>
    <w:rsid w:val="00F4086E"/>
    <w:rsid w:val="00F41849"/>
    <w:rsid w:val="00F44C0C"/>
    <w:rsid w:val="00F47D79"/>
    <w:rsid w:val="00F54D42"/>
    <w:rsid w:val="00F64466"/>
    <w:rsid w:val="00F6780D"/>
    <w:rsid w:val="00F71805"/>
    <w:rsid w:val="00F71B09"/>
    <w:rsid w:val="00F729C7"/>
    <w:rsid w:val="00F73FC2"/>
    <w:rsid w:val="00F81770"/>
    <w:rsid w:val="00F9075D"/>
    <w:rsid w:val="00F91576"/>
    <w:rsid w:val="00F91C1B"/>
    <w:rsid w:val="00F93DC7"/>
    <w:rsid w:val="00F94D0E"/>
    <w:rsid w:val="00F97879"/>
    <w:rsid w:val="00FA1A74"/>
    <w:rsid w:val="00FA43DC"/>
    <w:rsid w:val="00FA5E3C"/>
    <w:rsid w:val="00FB208E"/>
    <w:rsid w:val="00FB3672"/>
    <w:rsid w:val="00FC56B6"/>
    <w:rsid w:val="00FD15C1"/>
    <w:rsid w:val="00FD2B0C"/>
    <w:rsid w:val="00FD44D4"/>
    <w:rsid w:val="00FD5511"/>
    <w:rsid w:val="00FD5A63"/>
    <w:rsid w:val="00FD6D04"/>
    <w:rsid w:val="00FD731A"/>
    <w:rsid w:val="00FE1392"/>
    <w:rsid w:val="00FE56B5"/>
    <w:rsid w:val="00FE63AC"/>
    <w:rsid w:val="00FF0FF9"/>
    <w:rsid w:val="00FF1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582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18"/>
        <w:szCs w:val="18"/>
        <w:lang w:val="en-US" w:eastAsia="en-US" w:bidi="ar-SA"/>
      </w:rPr>
    </w:rPrDefault>
    <w:pPrDefault>
      <w:pPr>
        <w:spacing w:after="18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123"/>
  </w:style>
  <w:style w:type="paragraph" w:styleId="Heading1">
    <w:name w:val="heading 1"/>
    <w:basedOn w:val="Normal"/>
    <w:next w:val="Normal"/>
    <w:link w:val="Heading1Char"/>
    <w:uiPriority w:val="9"/>
    <w:qFormat/>
    <w:rsid w:val="00797ADE"/>
    <w:pPr>
      <w:spacing w:after="0" w:line="1400" w:lineRule="exact"/>
      <w:outlineLvl w:val="0"/>
    </w:pPr>
    <w:rPr>
      <w:b/>
      <w:bCs/>
      <w:color w:val="FFFFFF" w:themeColor="background1"/>
      <w:spacing w:val="-60"/>
      <w:sz w:val="144"/>
      <w:szCs w:val="144"/>
    </w:rPr>
  </w:style>
  <w:style w:type="paragraph" w:styleId="Heading2">
    <w:name w:val="heading 2"/>
    <w:basedOn w:val="Normal"/>
    <w:next w:val="Normal"/>
    <w:link w:val="Heading2Char"/>
    <w:uiPriority w:val="9"/>
    <w:qFormat/>
    <w:rsid w:val="00797ADE"/>
    <w:pPr>
      <w:spacing w:after="0"/>
      <w:outlineLvl w:val="1"/>
    </w:pPr>
    <w:rPr>
      <w:color w:val="0A249B" w:themeColor="accent1"/>
      <w:sz w:val="44"/>
      <w:szCs w:val="44"/>
    </w:rPr>
  </w:style>
  <w:style w:type="paragraph" w:styleId="Heading3">
    <w:name w:val="heading 3"/>
    <w:basedOn w:val="Normal"/>
    <w:next w:val="Normal"/>
    <w:link w:val="Heading3Char"/>
    <w:uiPriority w:val="9"/>
    <w:qFormat/>
    <w:rsid w:val="006C5465"/>
    <w:pPr>
      <w:spacing w:after="0"/>
      <w:outlineLvl w:val="2"/>
    </w:pPr>
    <w:rPr>
      <w:b/>
      <w:bCs/>
      <w:color w:val="0A249B" w:themeColor="accent1"/>
      <w:sz w:val="64"/>
      <w:szCs w:val="64"/>
    </w:rPr>
  </w:style>
  <w:style w:type="paragraph" w:styleId="Heading4">
    <w:name w:val="heading 4"/>
    <w:basedOn w:val="Normal"/>
    <w:next w:val="Normal"/>
    <w:link w:val="Heading4Char"/>
    <w:uiPriority w:val="9"/>
    <w:qFormat/>
    <w:rsid w:val="00797ADE"/>
    <w:pPr>
      <w:spacing w:after="0"/>
      <w:outlineLvl w:val="3"/>
    </w:pPr>
    <w:rPr>
      <w:b/>
      <w:color w:val="FFFFFF" w:themeColor="background1"/>
      <w:sz w:val="40"/>
      <w:szCs w:val="44"/>
    </w:rPr>
  </w:style>
  <w:style w:type="paragraph" w:styleId="Heading5">
    <w:name w:val="heading 5"/>
    <w:basedOn w:val="Normal"/>
    <w:next w:val="Normal"/>
    <w:link w:val="Heading5Char"/>
    <w:uiPriority w:val="9"/>
    <w:qFormat/>
    <w:rsid w:val="00DD1D2A"/>
    <w:pPr>
      <w:keepNext/>
      <w:keepLines/>
      <w:spacing w:after="0"/>
      <w:outlineLvl w:val="4"/>
    </w:pPr>
    <w:rPr>
      <w:rFonts w:eastAsiaTheme="majorEastAsia" w:cstheme="majorBidi"/>
      <w:i/>
      <w:color w:val="0A249B" w:themeColor="accent1"/>
      <w:sz w:val="100"/>
    </w:rPr>
  </w:style>
  <w:style w:type="paragraph" w:styleId="Heading6">
    <w:name w:val="heading 6"/>
    <w:basedOn w:val="Normal"/>
    <w:next w:val="Normal"/>
    <w:link w:val="Heading6Char"/>
    <w:uiPriority w:val="9"/>
    <w:qFormat/>
    <w:rsid w:val="008C3071"/>
    <w:pPr>
      <w:keepNext/>
      <w:keepLines/>
      <w:spacing w:after="0"/>
      <w:outlineLvl w:val="5"/>
    </w:pPr>
    <w:rPr>
      <w:rFonts w:asciiTheme="majorHAnsi" w:eastAsiaTheme="majorEastAsia" w:hAnsiTheme="majorHAnsi" w:cstheme="majorBidi"/>
      <w:b/>
      <w:caps/>
      <w:sz w:val="56"/>
      <w14:textOutline w14:w="10160" w14:cap="rnd" w14:cmpd="sng" w14:algn="ctr">
        <w14:noFill/>
        <w14:prstDash w14:val="solid"/>
        <w14:bevel/>
      </w14:textOutline>
    </w:rPr>
  </w:style>
  <w:style w:type="paragraph" w:styleId="Heading7">
    <w:name w:val="heading 7"/>
    <w:basedOn w:val="Normal"/>
    <w:next w:val="Normal"/>
    <w:link w:val="Heading7Char"/>
    <w:uiPriority w:val="9"/>
    <w:qFormat/>
    <w:rsid w:val="008C3071"/>
    <w:pPr>
      <w:keepNext/>
      <w:keepLines/>
      <w:spacing w:after="0"/>
      <w:outlineLvl w:val="6"/>
    </w:pPr>
    <w:rPr>
      <w:rFonts w:eastAsiaTheme="majorEastAsia" w:cstheme="majorBidi"/>
      <w:iCs/>
      <w:spacing w:val="-100"/>
      <w:sz w:val="100"/>
    </w:rPr>
  </w:style>
  <w:style w:type="paragraph" w:styleId="Heading8">
    <w:name w:val="heading 8"/>
    <w:basedOn w:val="Normal"/>
    <w:next w:val="Normal"/>
    <w:link w:val="Heading8Char"/>
    <w:uiPriority w:val="9"/>
    <w:qFormat/>
    <w:rsid w:val="001006A8"/>
    <w:pPr>
      <w:keepNext/>
      <w:keepLines/>
      <w:spacing w:after="60"/>
      <w:outlineLvl w:val="7"/>
    </w:pPr>
    <w:rPr>
      <w:rFonts w:eastAsiaTheme="majorEastAsia" w:cstheme="majorBidi"/>
      <w:color w:val="FFFFFF" w:themeColor="background1"/>
      <w:sz w:val="4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rsid w:val="001006A8"/>
    <w:rPr>
      <w:rFonts w:eastAsiaTheme="majorEastAsia" w:cstheme="majorBidi"/>
      <w:color w:val="FFFFFF" w:themeColor="background1"/>
      <w:sz w:val="44"/>
      <w:szCs w:val="21"/>
    </w:rPr>
  </w:style>
  <w:style w:type="character" w:customStyle="1" w:styleId="Heading1Char">
    <w:name w:val="Heading 1 Char"/>
    <w:basedOn w:val="DefaultParagraphFont"/>
    <w:link w:val="Heading1"/>
    <w:uiPriority w:val="9"/>
    <w:rsid w:val="00797ADE"/>
    <w:rPr>
      <w:b/>
      <w:bCs/>
      <w:color w:val="FFFFFF" w:themeColor="background1"/>
      <w:spacing w:val="-60"/>
      <w:sz w:val="144"/>
      <w:szCs w:val="144"/>
    </w:rPr>
  </w:style>
  <w:style w:type="paragraph" w:styleId="Subtitle">
    <w:name w:val="Subtitle"/>
    <w:basedOn w:val="Normal"/>
    <w:next w:val="Normal"/>
    <w:link w:val="SubtitleChar"/>
    <w:uiPriority w:val="11"/>
    <w:qFormat/>
    <w:rsid w:val="008C3071"/>
    <w:pPr>
      <w:pBdr>
        <w:bottom w:val="double" w:sz="4" w:space="0" w:color="D9D9D9" w:themeColor="background1" w:themeShade="D9"/>
      </w:pBdr>
      <w:spacing w:after="0"/>
      <w:jc w:val="center"/>
    </w:pPr>
    <w:rPr>
      <w:rFonts w:asciiTheme="majorHAnsi" w:hAnsiTheme="majorHAnsi"/>
      <w:b/>
      <w:bCs/>
      <w:caps/>
      <w:color w:val="262626" w:themeColor="text1" w:themeTint="D9"/>
      <w:sz w:val="96"/>
      <w:szCs w:val="96"/>
      <w14:textOutline w14:w="13462" w14:cap="flat" w14:cmpd="sng" w14:algn="ctr">
        <w14:noFill/>
        <w14:prstDash w14:val="solid"/>
        <w14:round/>
      </w14:textOutline>
    </w:rPr>
  </w:style>
  <w:style w:type="character" w:customStyle="1" w:styleId="SubtitleChar">
    <w:name w:val="Subtitle Char"/>
    <w:basedOn w:val="DefaultParagraphFont"/>
    <w:link w:val="Subtitle"/>
    <w:uiPriority w:val="11"/>
    <w:rsid w:val="008C3071"/>
    <w:rPr>
      <w:rFonts w:asciiTheme="majorHAnsi" w:hAnsiTheme="majorHAnsi"/>
      <w:b/>
      <w:bCs/>
      <w:caps/>
      <w:color w:val="262626" w:themeColor="text1" w:themeTint="D9"/>
      <w:sz w:val="96"/>
      <w:szCs w:val="96"/>
      <w14:textOutline w14:w="13462" w14:cap="flat" w14:cmpd="sng" w14:algn="ctr">
        <w14:noFill/>
        <w14:prstDash w14:val="solid"/>
        <w14:round/>
      </w14:textOutline>
    </w:rPr>
  </w:style>
  <w:style w:type="paragraph" w:styleId="Title">
    <w:name w:val="Title"/>
    <w:basedOn w:val="Normal"/>
    <w:next w:val="Normal"/>
    <w:link w:val="TitleChar"/>
    <w:uiPriority w:val="10"/>
    <w:qFormat/>
    <w:rsid w:val="008C3071"/>
    <w:pPr>
      <w:spacing w:after="0"/>
      <w:jc w:val="center"/>
    </w:pPr>
    <w:rPr>
      <w:rFonts w:asciiTheme="majorHAnsi" w:hAnsiTheme="majorHAnsi"/>
      <w:color w:val="262626" w:themeColor="text1" w:themeTint="D9"/>
      <w:sz w:val="36"/>
      <w:szCs w:val="36"/>
    </w:rPr>
  </w:style>
  <w:style w:type="character" w:customStyle="1" w:styleId="TitleChar">
    <w:name w:val="Title Char"/>
    <w:basedOn w:val="DefaultParagraphFont"/>
    <w:link w:val="Title"/>
    <w:uiPriority w:val="10"/>
    <w:rsid w:val="008C3071"/>
    <w:rPr>
      <w:rFonts w:asciiTheme="majorHAnsi" w:hAnsiTheme="majorHAnsi"/>
      <w:color w:val="262626" w:themeColor="text1" w:themeTint="D9"/>
      <w:sz w:val="36"/>
      <w:szCs w:val="36"/>
    </w:rPr>
  </w:style>
  <w:style w:type="paragraph" w:styleId="Header">
    <w:name w:val="header"/>
    <w:basedOn w:val="Normal"/>
    <w:link w:val="HeaderChar"/>
    <w:uiPriority w:val="99"/>
    <w:unhideWhenUsed/>
    <w:rsid w:val="00797ADE"/>
    <w:pPr>
      <w:spacing w:after="0"/>
    </w:pPr>
    <w:rPr>
      <w:i/>
      <w:iCs/>
      <w:color w:val="595959" w:themeColor="text1" w:themeTint="A6"/>
    </w:rPr>
  </w:style>
  <w:style w:type="character" w:customStyle="1" w:styleId="HeaderChar">
    <w:name w:val="Header Char"/>
    <w:basedOn w:val="DefaultParagraphFont"/>
    <w:link w:val="Header"/>
    <w:uiPriority w:val="99"/>
    <w:rsid w:val="00797ADE"/>
    <w:rPr>
      <w:i/>
      <w:iCs/>
      <w:color w:val="595959" w:themeColor="text1" w:themeTint="A6"/>
    </w:rPr>
  </w:style>
  <w:style w:type="paragraph" w:styleId="Footer">
    <w:name w:val="footer"/>
    <w:basedOn w:val="Normal"/>
    <w:link w:val="FooterChar"/>
    <w:uiPriority w:val="99"/>
    <w:unhideWhenUsed/>
    <w:rsid w:val="00797ADE"/>
    <w:pPr>
      <w:spacing w:after="0"/>
      <w:jc w:val="right"/>
    </w:pPr>
    <w:rPr>
      <w:i/>
      <w:iCs/>
      <w:color w:val="595959" w:themeColor="text1" w:themeTint="A6"/>
    </w:rPr>
  </w:style>
  <w:style w:type="character" w:customStyle="1" w:styleId="FooterChar">
    <w:name w:val="Footer Char"/>
    <w:basedOn w:val="DefaultParagraphFont"/>
    <w:link w:val="Footer"/>
    <w:uiPriority w:val="99"/>
    <w:rsid w:val="00797ADE"/>
    <w:rPr>
      <w:i/>
      <w:iCs/>
      <w:color w:val="595959" w:themeColor="text1" w:themeTint="A6"/>
    </w:rPr>
  </w:style>
  <w:style w:type="table" w:styleId="TableGrid">
    <w:name w:val="Table Grid"/>
    <w:basedOn w:val="TableNormal"/>
    <w:uiPriority w:val="39"/>
    <w:rsid w:val="00CB369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B3692"/>
    <w:rPr>
      <w:color w:val="808080"/>
    </w:rPr>
  </w:style>
  <w:style w:type="character" w:customStyle="1" w:styleId="Heading2Char">
    <w:name w:val="Heading 2 Char"/>
    <w:basedOn w:val="DefaultParagraphFont"/>
    <w:link w:val="Heading2"/>
    <w:uiPriority w:val="9"/>
    <w:rsid w:val="00797ADE"/>
    <w:rPr>
      <w:color w:val="0A249B" w:themeColor="accent1"/>
      <w:sz w:val="44"/>
      <w:szCs w:val="44"/>
    </w:rPr>
  </w:style>
  <w:style w:type="paragraph" w:styleId="Caption">
    <w:name w:val="caption"/>
    <w:basedOn w:val="Normal"/>
    <w:next w:val="Normal"/>
    <w:uiPriority w:val="35"/>
    <w:qFormat/>
    <w:rsid w:val="00797ADE"/>
    <w:pPr>
      <w:spacing w:after="0"/>
    </w:pPr>
    <w:rPr>
      <w:i/>
      <w:iCs/>
      <w:color w:val="000000" w:themeColor="text1"/>
    </w:rPr>
  </w:style>
  <w:style w:type="paragraph" w:customStyle="1" w:styleId="Startertext">
    <w:name w:val="Starter text"/>
    <w:basedOn w:val="Normal"/>
    <w:uiPriority w:val="12"/>
    <w:qFormat/>
    <w:rsid w:val="006C5465"/>
    <w:pPr>
      <w:spacing w:after="0"/>
    </w:pPr>
    <w:rPr>
      <w:color w:val="000000" w:themeColor="text1"/>
      <w:sz w:val="30"/>
      <w:szCs w:val="30"/>
    </w:rPr>
  </w:style>
  <w:style w:type="paragraph" w:customStyle="1" w:styleId="Issue">
    <w:name w:val="Issue"/>
    <w:basedOn w:val="Normal"/>
    <w:uiPriority w:val="12"/>
    <w:qFormat/>
    <w:rsid w:val="00797ADE"/>
    <w:pPr>
      <w:spacing w:after="0"/>
    </w:pPr>
    <w:rPr>
      <w:rFonts w:cs="Times New Roman"/>
      <w:i/>
      <w:szCs w:val="24"/>
    </w:rPr>
  </w:style>
  <w:style w:type="paragraph" w:customStyle="1" w:styleId="HeaderPaperName">
    <w:name w:val="Header Paper Name"/>
    <w:basedOn w:val="Normal"/>
    <w:next w:val="Normal"/>
    <w:uiPriority w:val="12"/>
    <w:qFormat/>
    <w:rsid w:val="007508DB"/>
    <w:pPr>
      <w:spacing w:after="0"/>
      <w:jc w:val="center"/>
    </w:pPr>
    <w:rPr>
      <w:rFonts w:asciiTheme="majorHAnsi" w:hAnsiTheme="majorHAnsi"/>
      <w:b/>
      <w:caps/>
      <w:sz w:val="36"/>
    </w:rPr>
  </w:style>
  <w:style w:type="character" w:customStyle="1" w:styleId="Heading3Char">
    <w:name w:val="Heading 3 Char"/>
    <w:basedOn w:val="DefaultParagraphFont"/>
    <w:link w:val="Heading3"/>
    <w:uiPriority w:val="9"/>
    <w:rsid w:val="006C5465"/>
    <w:rPr>
      <w:b/>
      <w:bCs/>
      <w:color w:val="0A249B" w:themeColor="accent1"/>
      <w:sz w:val="64"/>
      <w:szCs w:val="64"/>
    </w:rPr>
  </w:style>
  <w:style w:type="paragraph" w:customStyle="1" w:styleId="Byline">
    <w:name w:val="Byline"/>
    <w:basedOn w:val="Normal"/>
    <w:uiPriority w:val="12"/>
    <w:qFormat/>
    <w:rsid w:val="008D479C"/>
    <w:pPr>
      <w:spacing w:after="0"/>
    </w:pPr>
    <w:rPr>
      <w:i/>
      <w:iCs/>
      <w:color w:val="7F7F7F" w:themeColor="text1" w:themeTint="80"/>
    </w:rPr>
  </w:style>
  <w:style w:type="paragraph" w:styleId="NoSpacing">
    <w:name w:val="No Spacing"/>
    <w:uiPriority w:val="1"/>
    <w:rsid w:val="00015147"/>
    <w:pPr>
      <w:spacing w:after="0"/>
    </w:pPr>
    <w:rPr>
      <w:rFonts w:eastAsiaTheme="minorEastAsia" w:hAnsi="Georgia"/>
      <w:kern w:val="24"/>
    </w:rPr>
  </w:style>
  <w:style w:type="paragraph" w:styleId="Quote">
    <w:name w:val="Quote"/>
    <w:basedOn w:val="Normal"/>
    <w:next w:val="Normal"/>
    <w:link w:val="QuoteChar"/>
    <w:uiPriority w:val="29"/>
    <w:qFormat/>
    <w:rsid w:val="001006A8"/>
    <w:rPr>
      <w:i/>
      <w:iCs/>
      <w:sz w:val="30"/>
      <w:szCs w:val="30"/>
    </w:rPr>
  </w:style>
  <w:style w:type="character" w:customStyle="1" w:styleId="QuoteChar">
    <w:name w:val="Quote Char"/>
    <w:basedOn w:val="DefaultParagraphFont"/>
    <w:link w:val="Quote"/>
    <w:uiPriority w:val="29"/>
    <w:rsid w:val="001006A8"/>
    <w:rPr>
      <w:i/>
      <w:iCs/>
      <w:sz w:val="30"/>
      <w:szCs w:val="30"/>
    </w:rPr>
  </w:style>
  <w:style w:type="paragraph" w:customStyle="1" w:styleId="Headline">
    <w:name w:val="Headline"/>
    <w:basedOn w:val="Normal"/>
    <w:next w:val="Normal"/>
    <w:uiPriority w:val="12"/>
    <w:qFormat/>
    <w:rsid w:val="001006A8"/>
    <w:pPr>
      <w:spacing w:before="240" w:after="240"/>
    </w:pPr>
    <w:rPr>
      <w:b/>
      <w:noProof/>
      <w:sz w:val="80"/>
      <w:szCs w:val="80"/>
    </w:rPr>
  </w:style>
  <w:style w:type="character" w:customStyle="1" w:styleId="Heading4Char">
    <w:name w:val="Heading 4 Char"/>
    <w:basedOn w:val="DefaultParagraphFont"/>
    <w:link w:val="Heading4"/>
    <w:uiPriority w:val="9"/>
    <w:rsid w:val="00797ADE"/>
    <w:rPr>
      <w:b/>
      <w:color w:val="FFFFFF" w:themeColor="background1"/>
      <w:sz w:val="40"/>
      <w:szCs w:val="44"/>
    </w:rPr>
  </w:style>
  <w:style w:type="paragraph" w:customStyle="1" w:styleId="Quote2">
    <w:name w:val="Quote 2"/>
    <w:basedOn w:val="Normal"/>
    <w:uiPriority w:val="29"/>
    <w:qFormat/>
    <w:rsid w:val="008D479C"/>
    <w:pPr>
      <w:spacing w:after="0"/>
    </w:pPr>
    <w:rPr>
      <w:color w:val="0A249B" w:themeColor="accent1"/>
      <w:sz w:val="44"/>
    </w:rPr>
  </w:style>
  <w:style w:type="character" w:customStyle="1" w:styleId="Heading5Char">
    <w:name w:val="Heading 5 Char"/>
    <w:basedOn w:val="DefaultParagraphFont"/>
    <w:link w:val="Heading5"/>
    <w:uiPriority w:val="9"/>
    <w:rsid w:val="00DD1D2A"/>
    <w:rPr>
      <w:rFonts w:eastAsiaTheme="majorEastAsia" w:cstheme="majorBidi"/>
      <w:i/>
      <w:color w:val="0A249B" w:themeColor="accent1"/>
      <w:sz w:val="100"/>
    </w:rPr>
  </w:style>
  <w:style w:type="character" w:customStyle="1" w:styleId="Heading6Char">
    <w:name w:val="Heading 6 Char"/>
    <w:basedOn w:val="DefaultParagraphFont"/>
    <w:link w:val="Heading6"/>
    <w:uiPriority w:val="9"/>
    <w:rsid w:val="008C3071"/>
    <w:rPr>
      <w:rFonts w:asciiTheme="majorHAnsi" w:eastAsiaTheme="majorEastAsia" w:hAnsiTheme="majorHAnsi" w:cstheme="majorBidi"/>
      <w:b/>
      <w:caps/>
      <w:sz w:val="56"/>
      <w14:textOutline w14:w="10160" w14:cap="rnd" w14:cmpd="sng" w14:algn="ctr">
        <w14:noFill/>
        <w14:prstDash w14:val="solid"/>
        <w14:bevel/>
      </w14:textOutline>
    </w:rPr>
  </w:style>
  <w:style w:type="character" w:customStyle="1" w:styleId="Heading7Char">
    <w:name w:val="Heading 7 Char"/>
    <w:basedOn w:val="DefaultParagraphFont"/>
    <w:link w:val="Heading7"/>
    <w:uiPriority w:val="9"/>
    <w:rsid w:val="008C3071"/>
    <w:rPr>
      <w:rFonts w:eastAsiaTheme="majorEastAsia" w:cstheme="majorBidi"/>
      <w:iCs/>
      <w:spacing w:val="-100"/>
      <w:sz w:val="100"/>
    </w:rPr>
  </w:style>
  <w:style w:type="character" w:styleId="Emphasis">
    <w:name w:val="Emphasis"/>
    <w:basedOn w:val="DefaultParagraphFont"/>
    <w:uiPriority w:val="20"/>
    <w:qFormat/>
    <w:rsid w:val="006C5465"/>
    <w:rPr>
      <w:b/>
      <w:i/>
      <w:iCs/>
    </w:rPr>
  </w:style>
  <w:style w:type="paragraph" w:customStyle="1" w:styleId="More1">
    <w:name w:val="More 1"/>
    <w:basedOn w:val="Normal"/>
    <w:next w:val="Normal"/>
    <w:link w:val="More1Char"/>
    <w:uiPriority w:val="12"/>
    <w:qFormat/>
    <w:rsid w:val="006C5465"/>
    <w:rPr>
      <w:i/>
    </w:rPr>
  </w:style>
  <w:style w:type="paragraph" w:customStyle="1" w:styleId="More2">
    <w:name w:val="More 2"/>
    <w:basedOn w:val="Normal"/>
    <w:next w:val="Normal"/>
    <w:link w:val="More2Char"/>
    <w:uiPriority w:val="12"/>
    <w:qFormat/>
    <w:rsid w:val="00916669"/>
    <w:pPr>
      <w:jc w:val="right"/>
    </w:pPr>
    <w:rPr>
      <w:i/>
    </w:rPr>
  </w:style>
  <w:style w:type="character" w:customStyle="1" w:styleId="More1Char">
    <w:name w:val="More 1 Char"/>
    <w:basedOn w:val="DefaultParagraphFont"/>
    <w:link w:val="More1"/>
    <w:uiPriority w:val="12"/>
    <w:rsid w:val="007C70F4"/>
    <w:rPr>
      <w:i/>
    </w:rPr>
  </w:style>
  <w:style w:type="paragraph" w:customStyle="1" w:styleId="Bylinelight">
    <w:name w:val="Byline light"/>
    <w:basedOn w:val="Normal"/>
    <w:next w:val="Normal"/>
    <w:link w:val="BylinelightChar"/>
    <w:uiPriority w:val="12"/>
    <w:qFormat/>
    <w:rsid w:val="004D61E0"/>
    <w:rPr>
      <w:i/>
      <w:color w:val="FFFFFF" w:themeColor="background1"/>
    </w:rPr>
  </w:style>
  <w:style w:type="character" w:customStyle="1" w:styleId="More2Char">
    <w:name w:val="More 2 Char"/>
    <w:basedOn w:val="DefaultParagraphFont"/>
    <w:link w:val="More2"/>
    <w:uiPriority w:val="12"/>
    <w:rsid w:val="007C70F4"/>
    <w:rPr>
      <w:i/>
    </w:rPr>
  </w:style>
  <w:style w:type="character" w:customStyle="1" w:styleId="BylinelightChar">
    <w:name w:val="Byline light Char"/>
    <w:basedOn w:val="DefaultParagraphFont"/>
    <w:link w:val="Bylinelight"/>
    <w:uiPriority w:val="12"/>
    <w:rsid w:val="007C70F4"/>
    <w:rPr>
      <w:i/>
      <w:color w:val="FFFFFF" w:themeColor="background1"/>
    </w:rPr>
  </w:style>
  <w:style w:type="character" w:styleId="Hyperlink">
    <w:name w:val="Hyperlink"/>
    <w:basedOn w:val="DefaultParagraphFont"/>
    <w:uiPriority w:val="99"/>
    <w:unhideWhenUsed/>
    <w:rsid w:val="005D0B55"/>
    <w:rPr>
      <w:color w:val="0563C1" w:themeColor="hyperlink"/>
      <w:u w:val="single"/>
    </w:rPr>
  </w:style>
  <w:style w:type="character" w:styleId="UnresolvedMention">
    <w:name w:val="Unresolved Mention"/>
    <w:basedOn w:val="DefaultParagraphFont"/>
    <w:uiPriority w:val="99"/>
    <w:semiHidden/>
    <w:unhideWhenUsed/>
    <w:rsid w:val="005D0B55"/>
    <w:rPr>
      <w:color w:val="605E5C"/>
      <w:shd w:val="clear" w:color="auto" w:fill="E1DFDD"/>
    </w:rPr>
  </w:style>
  <w:style w:type="character" w:styleId="Strong">
    <w:name w:val="Strong"/>
    <w:basedOn w:val="DefaultParagraphFont"/>
    <w:uiPriority w:val="22"/>
    <w:qFormat/>
    <w:rsid w:val="003A3D8F"/>
    <w:rPr>
      <w:b/>
      <w:bCs/>
    </w:rPr>
  </w:style>
  <w:style w:type="paragraph" w:styleId="ListParagraph">
    <w:name w:val="List Paragraph"/>
    <w:basedOn w:val="Normal"/>
    <w:uiPriority w:val="34"/>
    <w:semiHidden/>
    <w:qFormat/>
    <w:rsid w:val="00F408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7728735">
      <w:bodyDiv w:val="1"/>
      <w:marLeft w:val="0"/>
      <w:marRight w:val="0"/>
      <w:marTop w:val="0"/>
      <w:marBottom w:val="0"/>
      <w:divBdr>
        <w:top w:val="none" w:sz="0" w:space="0" w:color="auto"/>
        <w:left w:val="none" w:sz="0" w:space="0" w:color="auto"/>
        <w:bottom w:val="none" w:sz="0" w:space="0" w:color="auto"/>
        <w:right w:val="none" w:sz="0" w:space="0" w:color="auto"/>
      </w:divBdr>
    </w:div>
    <w:div w:id="176799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itizenfresh.deviantart.com/art/blue-nile-falls-329770668" TargetMode="External"/><Relationship Id="rId18" Type="http://schemas.openxmlformats.org/officeDocument/2006/relationships/hyperlink" Target="https://creativecommons.org/licenses/by-nc-nd/3.0/" TargetMode="External"/><Relationship Id="rId26"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1.jpg"/><Relationship Id="rId17" Type="http://schemas.openxmlformats.org/officeDocument/2006/relationships/hyperlink" Target="http://citizenfresh.deviantart.com/art/blue-nile-falls-329770668" TargetMode="External"/><Relationship Id="rId25" Type="http://schemas.openxmlformats.org/officeDocument/2006/relationships/chart" Target="charts/chart1.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24" Type="http://schemas.openxmlformats.org/officeDocument/2006/relationships/image" Target="media/image7.png"/><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creativecommons.org/licenses/by-nc-nd/3.0/" TargetMode="External"/><Relationship Id="rId23" Type="http://schemas.openxmlformats.org/officeDocument/2006/relationships/image" Target="media/image6.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2.jpe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itizenfresh.deviantart.com/art/blue-nile-falls-329770668" TargetMode="External"/><Relationship Id="rId22" Type="http://schemas.openxmlformats.org/officeDocument/2006/relationships/image" Target="media/image5.svg"/><Relationship Id="rId27" Type="http://schemas.openxmlformats.org/officeDocument/2006/relationships/image" Target="media/image9.png"/><Relationship Id="rId30" Type="http://schemas.openxmlformats.org/officeDocument/2006/relationships/footer" Target="footer1.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AppData\Roaming\Microsoft\Templates\Modern%20newspaper.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cdb278c07fa59332/Documents/Rivers%20Graph.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Top 10 Rivers of the World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Sheet1!$A$5:$B$5</c:f>
              <c:strCache>
                <c:ptCount val="2"/>
                <c:pt idx="1">
                  <c:v>Nile</c:v>
                </c:pt>
              </c:strCache>
            </c:strRef>
          </c:tx>
          <c:spPr>
            <a:solidFill>
              <a:schemeClr val="accent2"/>
            </a:solidFill>
            <a:ln>
              <a:noFill/>
            </a:ln>
            <a:effectLst/>
          </c:spPr>
          <c:invertIfNegative val="0"/>
          <c:cat>
            <c:strRef>
              <c:f>Sheet1!$C$3</c:f>
              <c:strCache>
                <c:ptCount val="1"/>
                <c:pt idx="0">
                  <c:v>Length (km) </c:v>
                </c:pt>
              </c:strCache>
            </c:strRef>
          </c:cat>
          <c:val>
            <c:numRef>
              <c:f>Sheet1!$C$5</c:f>
              <c:numCache>
                <c:formatCode>General</c:formatCode>
                <c:ptCount val="1"/>
                <c:pt idx="0">
                  <c:v>6648</c:v>
                </c:pt>
              </c:numCache>
            </c:numRef>
          </c:val>
          <c:extLst>
            <c:ext xmlns:c16="http://schemas.microsoft.com/office/drawing/2014/chart" uri="{C3380CC4-5D6E-409C-BE32-E72D297353CC}">
              <c16:uniqueId val="{00000000-81BC-4AAB-A697-1E9603D5832B}"/>
            </c:ext>
          </c:extLst>
        </c:ser>
        <c:ser>
          <c:idx val="2"/>
          <c:order val="2"/>
          <c:tx>
            <c:strRef>
              <c:f>Sheet1!$A$6:$B$6</c:f>
              <c:strCache>
                <c:ptCount val="2"/>
                <c:pt idx="1">
                  <c:v>Amazon</c:v>
                </c:pt>
              </c:strCache>
            </c:strRef>
          </c:tx>
          <c:spPr>
            <a:solidFill>
              <a:schemeClr val="accent3"/>
            </a:solidFill>
            <a:ln>
              <a:noFill/>
            </a:ln>
            <a:effectLst/>
          </c:spPr>
          <c:invertIfNegative val="0"/>
          <c:cat>
            <c:strRef>
              <c:f>Sheet1!$C$3</c:f>
              <c:strCache>
                <c:ptCount val="1"/>
                <c:pt idx="0">
                  <c:v>Length (km) </c:v>
                </c:pt>
              </c:strCache>
            </c:strRef>
          </c:cat>
          <c:val>
            <c:numRef>
              <c:f>Sheet1!$C$6</c:f>
              <c:numCache>
                <c:formatCode>General</c:formatCode>
                <c:ptCount val="1"/>
                <c:pt idx="0">
                  <c:v>6400</c:v>
                </c:pt>
              </c:numCache>
            </c:numRef>
          </c:val>
          <c:extLst>
            <c:ext xmlns:c16="http://schemas.microsoft.com/office/drawing/2014/chart" uri="{C3380CC4-5D6E-409C-BE32-E72D297353CC}">
              <c16:uniqueId val="{00000001-81BC-4AAB-A697-1E9603D5832B}"/>
            </c:ext>
          </c:extLst>
        </c:ser>
        <c:ser>
          <c:idx val="3"/>
          <c:order val="3"/>
          <c:tx>
            <c:strRef>
              <c:f>Sheet1!$A$7:$B$7</c:f>
              <c:strCache>
                <c:ptCount val="2"/>
                <c:pt idx="1">
                  <c:v>Yangtze</c:v>
                </c:pt>
              </c:strCache>
            </c:strRef>
          </c:tx>
          <c:spPr>
            <a:solidFill>
              <a:schemeClr val="accent4"/>
            </a:solidFill>
            <a:ln>
              <a:noFill/>
            </a:ln>
            <a:effectLst/>
          </c:spPr>
          <c:invertIfNegative val="0"/>
          <c:cat>
            <c:strRef>
              <c:f>Sheet1!$C$3</c:f>
              <c:strCache>
                <c:ptCount val="1"/>
                <c:pt idx="0">
                  <c:v>Length (km) </c:v>
                </c:pt>
              </c:strCache>
            </c:strRef>
          </c:cat>
          <c:val>
            <c:numRef>
              <c:f>Sheet1!$C$7</c:f>
              <c:numCache>
                <c:formatCode>General</c:formatCode>
                <c:ptCount val="1"/>
                <c:pt idx="0">
                  <c:v>6300</c:v>
                </c:pt>
              </c:numCache>
            </c:numRef>
          </c:val>
          <c:extLst>
            <c:ext xmlns:c16="http://schemas.microsoft.com/office/drawing/2014/chart" uri="{C3380CC4-5D6E-409C-BE32-E72D297353CC}">
              <c16:uniqueId val="{00000002-81BC-4AAB-A697-1E9603D5832B}"/>
            </c:ext>
          </c:extLst>
        </c:ser>
        <c:ser>
          <c:idx val="4"/>
          <c:order val="4"/>
          <c:tx>
            <c:strRef>
              <c:f>Sheet1!$A$8:$B$8</c:f>
              <c:strCache>
                <c:ptCount val="2"/>
                <c:pt idx="1">
                  <c:v>Mississippi</c:v>
                </c:pt>
              </c:strCache>
            </c:strRef>
          </c:tx>
          <c:spPr>
            <a:solidFill>
              <a:schemeClr val="accent5"/>
            </a:solidFill>
            <a:ln>
              <a:noFill/>
            </a:ln>
            <a:effectLst/>
          </c:spPr>
          <c:invertIfNegative val="0"/>
          <c:cat>
            <c:strRef>
              <c:f>Sheet1!$C$3</c:f>
              <c:strCache>
                <c:ptCount val="1"/>
                <c:pt idx="0">
                  <c:v>Length (km) </c:v>
                </c:pt>
              </c:strCache>
            </c:strRef>
          </c:cat>
          <c:val>
            <c:numRef>
              <c:f>Sheet1!$C$8</c:f>
              <c:numCache>
                <c:formatCode>General</c:formatCode>
                <c:ptCount val="1"/>
                <c:pt idx="0">
                  <c:v>6200</c:v>
                </c:pt>
              </c:numCache>
            </c:numRef>
          </c:val>
          <c:extLst>
            <c:ext xmlns:c16="http://schemas.microsoft.com/office/drawing/2014/chart" uri="{C3380CC4-5D6E-409C-BE32-E72D297353CC}">
              <c16:uniqueId val="{00000003-81BC-4AAB-A697-1E9603D5832B}"/>
            </c:ext>
          </c:extLst>
        </c:ser>
        <c:ser>
          <c:idx val="5"/>
          <c:order val="5"/>
          <c:tx>
            <c:strRef>
              <c:f>Sheet1!$A$9:$B$9</c:f>
              <c:strCache>
                <c:ptCount val="2"/>
                <c:pt idx="1">
                  <c:v>Yenisei</c:v>
                </c:pt>
              </c:strCache>
            </c:strRef>
          </c:tx>
          <c:spPr>
            <a:solidFill>
              <a:schemeClr val="accent6"/>
            </a:solidFill>
            <a:ln>
              <a:noFill/>
            </a:ln>
            <a:effectLst/>
          </c:spPr>
          <c:invertIfNegative val="0"/>
          <c:cat>
            <c:strRef>
              <c:f>Sheet1!$C$3</c:f>
              <c:strCache>
                <c:ptCount val="1"/>
                <c:pt idx="0">
                  <c:v>Length (km) </c:v>
                </c:pt>
              </c:strCache>
            </c:strRef>
          </c:cat>
          <c:val>
            <c:numRef>
              <c:f>Sheet1!$C$9</c:f>
              <c:numCache>
                <c:formatCode>General</c:formatCode>
                <c:ptCount val="1"/>
                <c:pt idx="0">
                  <c:v>5604</c:v>
                </c:pt>
              </c:numCache>
            </c:numRef>
          </c:val>
          <c:extLst>
            <c:ext xmlns:c16="http://schemas.microsoft.com/office/drawing/2014/chart" uri="{C3380CC4-5D6E-409C-BE32-E72D297353CC}">
              <c16:uniqueId val="{00000004-81BC-4AAB-A697-1E9603D5832B}"/>
            </c:ext>
          </c:extLst>
        </c:ser>
        <c:ser>
          <c:idx val="6"/>
          <c:order val="6"/>
          <c:tx>
            <c:strRef>
              <c:f>Sheet1!$A$10:$B$10</c:f>
              <c:strCache>
                <c:ptCount val="2"/>
                <c:pt idx="1">
                  <c:v>Yellow</c:v>
                </c:pt>
              </c:strCache>
            </c:strRef>
          </c:tx>
          <c:spPr>
            <a:solidFill>
              <a:schemeClr val="accent1">
                <a:lumMod val="60000"/>
              </a:schemeClr>
            </a:solidFill>
            <a:ln>
              <a:noFill/>
            </a:ln>
            <a:effectLst/>
          </c:spPr>
          <c:invertIfNegative val="0"/>
          <c:cat>
            <c:strRef>
              <c:f>Sheet1!$C$3</c:f>
              <c:strCache>
                <c:ptCount val="1"/>
                <c:pt idx="0">
                  <c:v>Length (km) </c:v>
                </c:pt>
              </c:strCache>
            </c:strRef>
          </c:cat>
          <c:val>
            <c:numRef>
              <c:f>Sheet1!$C$10</c:f>
              <c:numCache>
                <c:formatCode>General</c:formatCode>
                <c:ptCount val="1"/>
                <c:pt idx="0">
                  <c:v>5464</c:v>
                </c:pt>
              </c:numCache>
            </c:numRef>
          </c:val>
          <c:extLst>
            <c:ext xmlns:c16="http://schemas.microsoft.com/office/drawing/2014/chart" uri="{C3380CC4-5D6E-409C-BE32-E72D297353CC}">
              <c16:uniqueId val="{00000005-81BC-4AAB-A697-1E9603D5832B}"/>
            </c:ext>
          </c:extLst>
        </c:ser>
        <c:ser>
          <c:idx val="7"/>
          <c:order val="7"/>
          <c:tx>
            <c:strRef>
              <c:f>Sheet1!$A$11:$B$11</c:f>
              <c:strCache>
                <c:ptCount val="2"/>
                <c:pt idx="1">
                  <c:v>Ob-Irtysh</c:v>
                </c:pt>
              </c:strCache>
            </c:strRef>
          </c:tx>
          <c:spPr>
            <a:solidFill>
              <a:schemeClr val="accent2">
                <a:lumMod val="60000"/>
              </a:schemeClr>
            </a:solidFill>
            <a:ln>
              <a:noFill/>
            </a:ln>
            <a:effectLst/>
          </c:spPr>
          <c:invertIfNegative val="0"/>
          <c:cat>
            <c:strRef>
              <c:f>Sheet1!$C$3</c:f>
              <c:strCache>
                <c:ptCount val="1"/>
                <c:pt idx="0">
                  <c:v>Length (km) </c:v>
                </c:pt>
              </c:strCache>
            </c:strRef>
          </c:cat>
          <c:val>
            <c:numRef>
              <c:f>Sheet1!$C$11</c:f>
              <c:numCache>
                <c:formatCode>General</c:formatCode>
                <c:ptCount val="1"/>
                <c:pt idx="0">
                  <c:v>5410</c:v>
                </c:pt>
              </c:numCache>
            </c:numRef>
          </c:val>
          <c:extLst>
            <c:ext xmlns:c16="http://schemas.microsoft.com/office/drawing/2014/chart" uri="{C3380CC4-5D6E-409C-BE32-E72D297353CC}">
              <c16:uniqueId val="{00000006-81BC-4AAB-A697-1E9603D5832B}"/>
            </c:ext>
          </c:extLst>
        </c:ser>
        <c:ser>
          <c:idx val="8"/>
          <c:order val="8"/>
          <c:tx>
            <c:strRef>
              <c:f>Sheet1!$A$12:$B$12</c:f>
              <c:strCache>
                <c:ptCount val="2"/>
                <c:pt idx="1">
                  <c:v>Parana</c:v>
                </c:pt>
              </c:strCache>
            </c:strRef>
          </c:tx>
          <c:spPr>
            <a:solidFill>
              <a:schemeClr val="accent3">
                <a:lumMod val="60000"/>
              </a:schemeClr>
            </a:solidFill>
            <a:ln>
              <a:noFill/>
            </a:ln>
            <a:effectLst/>
          </c:spPr>
          <c:invertIfNegative val="0"/>
          <c:cat>
            <c:strRef>
              <c:f>Sheet1!$C$3</c:f>
              <c:strCache>
                <c:ptCount val="1"/>
                <c:pt idx="0">
                  <c:v>Length (km) </c:v>
                </c:pt>
              </c:strCache>
            </c:strRef>
          </c:cat>
          <c:val>
            <c:numRef>
              <c:f>Sheet1!$C$12</c:f>
              <c:numCache>
                <c:formatCode>General</c:formatCode>
                <c:ptCount val="1"/>
                <c:pt idx="0">
                  <c:v>4880</c:v>
                </c:pt>
              </c:numCache>
            </c:numRef>
          </c:val>
          <c:extLst>
            <c:ext xmlns:c16="http://schemas.microsoft.com/office/drawing/2014/chart" uri="{C3380CC4-5D6E-409C-BE32-E72D297353CC}">
              <c16:uniqueId val="{00000007-81BC-4AAB-A697-1E9603D5832B}"/>
            </c:ext>
          </c:extLst>
        </c:ser>
        <c:ser>
          <c:idx val="9"/>
          <c:order val="9"/>
          <c:tx>
            <c:strRef>
              <c:f>Sheet1!$A$13:$B$13</c:f>
              <c:strCache>
                <c:ptCount val="2"/>
                <c:pt idx="1">
                  <c:v>Congo</c:v>
                </c:pt>
              </c:strCache>
            </c:strRef>
          </c:tx>
          <c:spPr>
            <a:solidFill>
              <a:schemeClr val="accent4">
                <a:lumMod val="60000"/>
              </a:schemeClr>
            </a:solidFill>
            <a:ln>
              <a:noFill/>
            </a:ln>
            <a:effectLst/>
          </c:spPr>
          <c:invertIfNegative val="0"/>
          <c:cat>
            <c:strRef>
              <c:f>Sheet1!$C$3</c:f>
              <c:strCache>
                <c:ptCount val="1"/>
                <c:pt idx="0">
                  <c:v>Length (km) </c:v>
                </c:pt>
              </c:strCache>
            </c:strRef>
          </c:cat>
          <c:val>
            <c:numRef>
              <c:f>Sheet1!$C$13</c:f>
              <c:numCache>
                <c:formatCode>General</c:formatCode>
                <c:ptCount val="1"/>
                <c:pt idx="0">
                  <c:v>4700</c:v>
                </c:pt>
              </c:numCache>
            </c:numRef>
          </c:val>
          <c:extLst>
            <c:ext xmlns:c16="http://schemas.microsoft.com/office/drawing/2014/chart" uri="{C3380CC4-5D6E-409C-BE32-E72D297353CC}">
              <c16:uniqueId val="{00000008-81BC-4AAB-A697-1E9603D5832B}"/>
            </c:ext>
          </c:extLst>
        </c:ser>
        <c:ser>
          <c:idx val="10"/>
          <c:order val="10"/>
          <c:tx>
            <c:strRef>
              <c:f>Sheet1!$A$14:$B$14</c:f>
              <c:strCache>
                <c:ptCount val="2"/>
                <c:pt idx="1">
                  <c:v>Amur</c:v>
                </c:pt>
              </c:strCache>
            </c:strRef>
          </c:tx>
          <c:spPr>
            <a:solidFill>
              <a:schemeClr val="accent5">
                <a:lumMod val="60000"/>
              </a:schemeClr>
            </a:solidFill>
            <a:ln>
              <a:noFill/>
            </a:ln>
            <a:effectLst/>
          </c:spPr>
          <c:invertIfNegative val="0"/>
          <c:cat>
            <c:strRef>
              <c:f>Sheet1!$C$3</c:f>
              <c:strCache>
                <c:ptCount val="1"/>
                <c:pt idx="0">
                  <c:v>Length (km) </c:v>
                </c:pt>
              </c:strCache>
            </c:strRef>
          </c:cat>
          <c:val>
            <c:numRef>
              <c:f>Sheet1!$C$14</c:f>
              <c:numCache>
                <c:formatCode>General</c:formatCode>
                <c:ptCount val="1"/>
                <c:pt idx="0">
                  <c:v>4400</c:v>
                </c:pt>
              </c:numCache>
            </c:numRef>
          </c:val>
          <c:extLst>
            <c:ext xmlns:c16="http://schemas.microsoft.com/office/drawing/2014/chart" uri="{C3380CC4-5D6E-409C-BE32-E72D297353CC}">
              <c16:uniqueId val="{00000009-81BC-4AAB-A697-1E9603D5832B}"/>
            </c:ext>
          </c:extLst>
        </c:ser>
        <c:dLbls>
          <c:showLegendKey val="0"/>
          <c:showVal val="0"/>
          <c:showCatName val="0"/>
          <c:showSerName val="0"/>
          <c:showPercent val="0"/>
          <c:showBubbleSize val="0"/>
        </c:dLbls>
        <c:gapWidth val="219"/>
        <c:overlap val="-27"/>
        <c:axId val="760783328"/>
        <c:axId val="760783984"/>
        <c:extLst>
          <c:ext xmlns:c15="http://schemas.microsoft.com/office/drawing/2012/chart" uri="{02D57815-91ED-43cb-92C2-25804820EDAC}">
            <c15:filteredBarSeries>
              <c15:ser>
                <c:idx val="0"/>
                <c:order val="0"/>
                <c:tx>
                  <c:strRef>
                    <c:extLst>
                      <c:ext uri="{02D57815-91ED-43cb-92C2-25804820EDAC}">
                        <c15:formulaRef>
                          <c15:sqref>Sheet1!$A$4:$B$4</c15:sqref>
                        </c15:formulaRef>
                      </c:ext>
                    </c:extLst>
                    <c:strCache>
                      <c:ptCount val="2"/>
                      <c:pt idx="1">
                        <c:v>River </c:v>
                      </c:pt>
                    </c:strCache>
                  </c:strRef>
                </c:tx>
                <c:spPr>
                  <a:solidFill>
                    <a:schemeClr val="accent1"/>
                  </a:solidFill>
                  <a:ln>
                    <a:noFill/>
                  </a:ln>
                  <a:effectLst/>
                </c:spPr>
                <c:invertIfNegative val="0"/>
                <c:cat>
                  <c:strRef>
                    <c:extLst>
                      <c:ext uri="{02D57815-91ED-43cb-92C2-25804820EDAC}">
                        <c15:formulaRef>
                          <c15:sqref>Sheet1!$C$3</c15:sqref>
                        </c15:formulaRef>
                      </c:ext>
                    </c:extLst>
                    <c:strCache>
                      <c:ptCount val="1"/>
                      <c:pt idx="0">
                        <c:v>Length (km) </c:v>
                      </c:pt>
                    </c:strCache>
                  </c:strRef>
                </c:cat>
                <c:val>
                  <c:numRef>
                    <c:extLst>
                      <c:ext uri="{02D57815-91ED-43cb-92C2-25804820EDAC}">
                        <c15:formulaRef>
                          <c15:sqref>Sheet1!$C$4</c15:sqref>
                        </c15:formulaRef>
                      </c:ext>
                    </c:extLst>
                    <c:numCache>
                      <c:formatCode>General</c:formatCode>
                      <c:ptCount val="1"/>
                    </c:numCache>
                  </c:numRef>
                </c:val>
                <c:extLst>
                  <c:ext xmlns:c16="http://schemas.microsoft.com/office/drawing/2014/chart" uri="{C3380CC4-5D6E-409C-BE32-E72D297353CC}">
                    <c16:uniqueId val="{0000000A-81BC-4AAB-A697-1E9603D5832B}"/>
                  </c:ext>
                </c:extLst>
              </c15:ser>
            </c15:filteredBarSeries>
          </c:ext>
        </c:extLst>
      </c:barChart>
      <c:catAx>
        <c:axId val="76078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0783984"/>
        <c:crosses val="autoZero"/>
        <c:auto val="1"/>
        <c:lblAlgn val="ctr"/>
        <c:lblOffset val="100"/>
        <c:noMultiLvlLbl val="0"/>
      </c:catAx>
      <c:valAx>
        <c:axId val="760783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0783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7F33761CD5F40C49AE23FA60177670A"/>
        <w:category>
          <w:name w:val="General"/>
          <w:gallery w:val="placeholder"/>
        </w:category>
        <w:types>
          <w:type w:val="bbPlcHdr"/>
        </w:types>
        <w:behaviors>
          <w:behavior w:val="content"/>
        </w:behaviors>
        <w:guid w:val="{641CCB9F-9E8E-42A0-8057-034FA36FA043}"/>
      </w:docPartPr>
      <w:docPartBody>
        <w:p w:rsidR="000E5ED7" w:rsidRDefault="00E8242D">
          <w:pPr>
            <w:pStyle w:val="67F33761CD5F40C49AE23FA60177670A"/>
          </w:pPr>
          <w:r>
            <w:t>paper name</w:t>
          </w:r>
        </w:p>
      </w:docPartBody>
    </w:docPart>
    <w:docPart>
      <w:docPartPr>
        <w:name w:val="8B4AD1F1A864439A9044BDE7A48FC5BB"/>
        <w:category>
          <w:name w:val="General"/>
          <w:gallery w:val="placeholder"/>
        </w:category>
        <w:types>
          <w:type w:val="bbPlcHdr"/>
        </w:types>
        <w:behaviors>
          <w:behavior w:val="content"/>
        </w:behaviors>
        <w:guid w:val="{95356B5B-3080-4CC6-ACE4-9EABF811C028}"/>
      </w:docPartPr>
      <w:docPartBody>
        <w:p w:rsidR="000E5ED7" w:rsidRDefault="00E8242D">
          <w:pPr>
            <w:pStyle w:val="8B4AD1F1A864439A9044BDE7A48FC5BB"/>
          </w:pPr>
          <w:r>
            <w:t>Issue #, Month dd, YYYY</w:t>
          </w:r>
        </w:p>
      </w:docPartBody>
    </w:docPart>
    <w:docPart>
      <w:docPartPr>
        <w:name w:val="C49915D2F07A415AB65B9C74FAB54A44"/>
        <w:category>
          <w:name w:val="General"/>
          <w:gallery w:val="placeholder"/>
        </w:category>
        <w:types>
          <w:type w:val="bbPlcHdr"/>
        </w:types>
        <w:behaviors>
          <w:behavior w:val="content"/>
        </w:behaviors>
        <w:guid w:val="{DD634E3F-6A1C-498F-8C93-EABF992CBF56}"/>
      </w:docPartPr>
      <w:docPartBody>
        <w:p w:rsidR="000E5ED7" w:rsidRDefault="00E8242D">
          <w:pPr>
            <w:pStyle w:val="C49915D2F07A415AB65B9C74FAB54A44"/>
          </w:pPr>
          <w:r w:rsidRPr="00916669">
            <w:t>Continues on P3</w:t>
          </w:r>
        </w:p>
      </w:docPartBody>
    </w:docPart>
    <w:docPart>
      <w:docPartPr>
        <w:name w:val="DB2D7CF966824DADB02D79BB02240E45"/>
        <w:category>
          <w:name w:val="General"/>
          <w:gallery w:val="placeholder"/>
        </w:category>
        <w:types>
          <w:type w:val="bbPlcHdr"/>
        </w:types>
        <w:behaviors>
          <w:behavior w:val="content"/>
        </w:behaviors>
        <w:guid w:val="{76D4EF31-B08E-41C3-B1E4-3CA8AEAE9EC3}"/>
      </w:docPartPr>
      <w:docPartBody>
        <w:p w:rsidR="000E5ED7" w:rsidRDefault="00E8242D">
          <w:pPr>
            <w:pStyle w:val="DB2D7CF966824DADB02D79BB02240E45"/>
          </w:pPr>
          <w:r w:rsidRPr="006C5465">
            <w:t>Photo Caption</w:t>
          </w:r>
        </w:p>
      </w:docPartBody>
    </w:docPart>
    <w:docPart>
      <w:docPartPr>
        <w:name w:val="2E5D9CC9D5054E19B0BE649ADC851AED"/>
        <w:category>
          <w:name w:val="General"/>
          <w:gallery w:val="placeholder"/>
        </w:category>
        <w:types>
          <w:type w:val="bbPlcHdr"/>
        </w:types>
        <w:behaviors>
          <w:behavior w:val="content"/>
        </w:behaviors>
        <w:guid w:val="{F981DF62-923E-4F52-8B08-78BD8438A439}"/>
      </w:docPartPr>
      <w:docPartBody>
        <w:p w:rsidR="000E5ED7" w:rsidRDefault="00E8242D">
          <w:pPr>
            <w:pStyle w:val="2E5D9CC9D5054E19B0BE649ADC851AED"/>
          </w:pPr>
          <w:r w:rsidRPr="006C5465">
            <w:t>Photo Caption</w:t>
          </w:r>
        </w:p>
      </w:docPartBody>
    </w:docPart>
    <w:docPart>
      <w:docPartPr>
        <w:name w:val="DB777852DD1A42BFBC448576C6849083"/>
        <w:category>
          <w:name w:val="General"/>
          <w:gallery w:val="placeholder"/>
        </w:category>
        <w:types>
          <w:type w:val="bbPlcHdr"/>
        </w:types>
        <w:behaviors>
          <w:behavior w:val="content"/>
        </w:behaviors>
        <w:guid w:val="{7EFD1426-958F-4A9C-8F46-6AF696B1D844}"/>
      </w:docPartPr>
      <w:docPartBody>
        <w:p w:rsidR="000E5ED7" w:rsidRDefault="00E8242D">
          <w:pPr>
            <w:pStyle w:val="DB777852DD1A42BFBC448576C6849083"/>
          </w:pPr>
          <w:r w:rsidRPr="004D61E0">
            <w:t>Photo Caption</w:t>
          </w:r>
        </w:p>
      </w:docPartBody>
    </w:docPart>
    <w:docPart>
      <w:docPartPr>
        <w:name w:val="9164BF3F9D3F469A86F3D2CA66AAF7AC"/>
        <w:category>
          <w:name w:val="General"/>
          <w:gallery w:val="placeholder"/>
        </w:category>
        <w:types>
          <w:type w:val="bbPlcHdr"/>
        </w:types>
        <w:behaviors>
          <w:behavior w:val="content"/>
        </w:behaviors>
        <w:guid w:val="{7E781AF1-E0B1-4172-AAAF-9474CB20060B}"/>
      </w:docPartPr>
      <w:docPartBody>
        <w:p w:rsidR="000E5ED7" w:rsidRDefault="00E8242D">
          <w:pPr>
            <w:pStyle w:val="9164BF3F9D3F469A86F3D2CA66AAF7AC"/>
          </w:pPr>
          <w:r w:rsidRPr="00BB5050">
            <w:t>Photo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amp;quot">
    <w:altName w:val="Cambria"/>
    <w:panose1 w:val="00000000000000000000"/>
    <w:charset w:val="00"/>
    <w:family w:val="roman"/>
    <w:notTrueType/>
    <w:pitch w:val="default"/>
  </w:font>
  <w:font w:name="Aharoni">
    <w:charset w:val="B1"/>
    <w:family w:val="auto"/>
    <w:pitch w:val="variable"/>
    <w:sig w:usb0="00000803" w:usb1="00000000" w:usb2="00000000" w:usb3="00000000" w:csb0="00000021"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598"/>
    <w:rsid w:val="000E5ED7"/>
    <w:rsid w:val="002949B8"/>
    <w:rsid w:val="006868A4"/>
    <w:rsid w:val="006C0683"/>
    <w:rsid w:val="009D5A00"/>
    <w:rsid w:val="00AE3C85"/>
    <w:rsid w:val="00C226DD"/>
    <w:rsid w:val="00C74598"/>
    <w:rsid w:val="00E8242D"/>
    <w:rsid w:val="00EC7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qFormat/>
    <w:rsid w:val="00C74598"/>
    <w:pPr>
      <w:spacing w:after="0" w:line="240" w:lineRule="auto"/>
      <w:outlineLvl w:val="3"/>
    </w:pPr>
    <w:rPr>
      <w:rFonts w:eastAsiaTheme="minorHAnsi"/>
      <w:b/>
      <w:color w:val="FFFFFF" w:themeColor="background1"/>
      <w:sz w:val="40"/>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97868520994B9CB9591C39F9386442">
    <w:name w:val="FD97868520994B9CB9591C39F9386442"/>
  </w:style>
  <w:style w:type="paragraph" w:customStyle="1" w:styleId="67F33761CD5F40C49AE23FA60177670A">
    <w:name w:val="67F33761CD5F40C49AE23FA60177670A"/>
  </w:style>
  <w:style w:type="paragraph" w:customStyle="1" w:styleId="8B4AD1F1A864439A9044BDE7A48FC5BB">
    <w:name w:val="8B4AD1F1A864439A9044BDE7A48FC5BB"/>
  </w:style>
  <w:style w:type="paragraph" w:customStyle="1" w:styleId="060309F830534185B5FA6811B4FD835D">
    <w:name w:val="060309F830534185B5FA6811B4FD835D"/>
  </w:style>
  <w:style w:type="paragraph" w:customStyle="1" w:styleId="8F1F039D98CD4D9894AD39B4886C4CEB">
    <w:name w:val="8F1F039D98CD4D9894AD39B4886C4CEB"/>
  </w:style>
  <w:style w:type="paragraph" w:customStyle="1" w:styleId="BA9371B844B244168B2D571689903C39">
    <w:name w:val="BA9371B844B244168B2D571689903C39"/>
  </w:style>
  <w:style w:type="paragraph" w:customStyle="1" w:styleId="EC8874A4200A486F8008609CD5A949AC">
    <w:name w:val="EC8874A4200A486F8008609CD5A949AC"/>
  </w:style>
  <w:style w:type="character" w:customStyle="1" w:styleId="Heading4Char">
    <w:name w:val="Heading 4 Char"/>
    <w:basedOn w:val="DefaultParagraphFont"/>
    <w:link w:val="Heading4"/>
    <w:uiPriority w:val="9"/>
    <w:rsid w:val="00C74598"/>
    <w:rPr>
      <w:rFonts w:eastAsiaTheme="minorHAnsi"/>
      <w:b/>
      <w:color w:val="FFFFFF" w:themeColor="background1"/>
      <w:sz w:val="40"/>
      <w:szCs w:val="44"/>
    </w:rPr>
  </w:style>
  <w:style w:type="paragraph" w:customStyle="1" w:styleId="2F11746768074621B9F94E544A71B218">
    <w:name w:val="2F11746768074621B9F94E544A71B218"/>
  </w:style>
  <w:style w:type="paragraph" w:customStyle="1" w:styleId="001AB9E25C1F491382BFD32F20E6BCB0">
    <w:name w:val="001AB9E25C1F491382BFD32F20E6BCB0"/>
  </w:style>
  <w:style w:type="paragraph" w:customStyle="1" w:styleId="More1">
    <w:name w:val="More 1"/>
    <w:basedOn w:val="Normal"/>
    <w:next w:val="Normal"/>
    <w:link w:val="More1Char"/>
    <w:uiPriority w:val="12"/>
    <w:qFormat/>
    <w:rsid w:val="00C74598"/>
    <w:pPr>
      <w:spacing w:after="180" w:line="240" w:lineRule="auto"/>
    </w:pPr>
    <w:rPr>
      <w:rFonts w:eastAsiaTheme="minorHAnsi"/>
      <w:i/>
      <w:sz w:val="18"/>
      <w:szCs w:val="18"/>
    </w:rPr>
  </w:style>
  <w:style w:type="character" w:customStyle="1" w:styleId="More1Char">
    <w:name w:val="More 1 Char"/>
    <w:basedOn w:val="DefaultParagraphFont"/>
    <w:link w:val="More1"/>
    <w:uiPriority w:val="12"/>
    <w:rsid w:val="00C74598"/>
    <w:rPr>
      <w:rFonts w:eastAsiaTheme="minorHAnsi"/>
      <w:i/>
      <w:sz w:val="18"/>
      <w:szCs w:val="18"/>
    </w:rPr>
  </w:style>
  <w:style w:type="paragraph" w:customStyle="1" w:styleId="E443B1EDC3754AFEADE1A1255075153A">
    <w:name w:val="E443B1EDC3754AFEADE1A1255075153A"/>
  </w:style>
  <w:style w:type="paragraph" w:customStyle="1" w:styleId="54F648AE0F5E49848EC911037D2A05CF">
    <w:name w:val="54F648AE0F5E49848EC911037D2A05CF"/>
  </w:style>
  <w:style w:type="character" w:styleId="Emphasis">
    <w:name w:val="Emphasis"/>
    <w:basedOn w:val="DefaultParagraphFont"/>
    <w:uiPriority w:val="20"/>
    <w:qFormat/>
    <w:rPr>
      <w:b/>
      <w:i/>
      <w:iCs/>
    </w:rPr>
  </w:style>
  <w:style w:type="paragraph" w:customStyle="1" w:styleId="C0C166B4A19F4485B62CF10A5EDAE045">
    <w:name w:val="C0C166B4A19F4485B62CF10A5EDAE045"/>
  </w:style>
  <w:style w:type="paragraph" w:customStyle="1" w:styleId="B74F86669A244CF196358E50E4CDFB98">
    <w:name w:val="B74F86669A244CF196358E50E4CDFB98"/>
  </w:style>
  <w:style w:type="paragraph" w:customStyle="1" w:styleId="5525EFC615D84AE4810EBB38409C9EAD">
    <w:name w:val="5525EFC615D84AE4810EBB38409C9EAD"/>
  </w:style>
  <w:style w:type="paragraph" w:customStyle="1" w:styleId="7AD8367282AE4BB78F0CD920C40D3722">
    <w:name w:val="7AD8367282AE4BB78F0CD920C40D3722"/>
  </w:style>
  <w:style w:type="paragraph" w:customStyle="1" w:styleId="2AAEB4372F4B4EEEB33D2D0EED1E91FB">
    <w:name w:val="2AAEB4372F4B4EEEB33D2D0EED1E91FB"/>
  </w:style>
  <w:style w:type="paragraph" w:customStyle="1" w:styleId="9F999790BE7C46ABA4F5382AEAA8989F">
    <w:name w:val="9F999790BE7C46ABA4F5382AEAA8989F"/>
  </w:style>
  <w:style w:type="paragraph" w:customStyle="1" w:styleId="754F4911ADAA406A974488730DEAA5D8">
    <w:name w:val="754F4911ADAA406A974488730DEAA5D8"/>
  </w:style>
  <w:style w:type="paragraph" w:customStyle="1" w:styleId="D6D5FB9F983443F698F6C9C773D8882B">
    <w:name w:val="D6D5FB9F983443F698F6C9C773D8882B"/>
  </w:style>
  <w:style w:type="paragraph" w:customStyle="1" w:styleId="F1CAA1CF90D64DA486A0AEF5408A1684">
    <w:name w:val="F1CAA1CF90D64DA486A0AEF5408A1684"/>
  </w:style>
  <w:style w:type="paragraph" w:customStyle="1" w:styleId="604E28FF9FDC411187FBD1E9539BD592">
    <w:name w:val="604E28FF9FDC411187FBD1E9539BD592"/>
  </w:style>
  <w:style w:type="paragraph" w:customStyle="1" w:styleId="60726640300945938E621131373A905C">
    <w:name w:val="60726640300945938E621131373A905C"/>
  </w:style>
  <w:style w:type="paragraph" w:customStyle="1" w:styleId="8A1A99A2300A4D519480BF00D27CE309">
    <w:name w:val="8A1A99A2300A4D519480BF00D27CE309"/>
  </w:style>
  <w:style w:type="paragraph" w:customStyle="1" w:styleId="AEF0E9C3DA5D4BBA8FCD96499323C130">
    <w:name w:val="AEF0E9C3DA5D4BBA8FCD96499323C130"/>
  </w:style>
  <w:style w:type="paragraph" w:customStyle="1" w:styleId="7D5A51D110E34AA5A758DA6C631565A2">
    <w:name w:val="7D5A51D110E34AA5A758DA6C631565A2"/>
  </w:style>
  <w:style w:type="paragraph" w:customStyle="1" w:styleId="6FD7EC55408C4DA6A8B49BFCAF8D167E">
    <w:name w:val="6FD7EC55408C4DA6A8B49BFCAF8D167E"/>
  </w:style>
  <w:style w:type="paragraph" w:customStyle="1" w:styleId="6C3BDB4FE9844E31B97AC1ADA79FA4B6">
    <w:name w:val="6C3BDB4FE9844E31B97AC1ADA79FA4B6"/>
  </w:style>
  <w:style w:type="paragraph" w:customStyle="1" w:styleId="A83E6A832B4941B3BA410F9CAE7C20B8">
    <w:name w:val="A83E6A832B4941B3BA410F9CAE7C20B8"/>
  </w:style>
  <w:style w:type="paragraph" w:customStyle="1" w:styleId="B673D9E1C4F848E08221CDCFF450B4A5">
    <w:name w:val="B673D9E1C4F848E08221CDCFF450B4A5"/>
  </w:style>
  <w:style w:type="paragraph" w:customStyle="1" w:styleId="5F19F17602EC4B3FA721C4748EC5A028">
    <w:name w:val="5F19F17602EC4B3FA721C4748EC5A028"/>
  </w:style>
  <w:style w:type="paragraph" w:customStyle="1" w:styleId="47B5C6E5F819479D8318FDE56DC93304">
    <w:name w:val="47B5C6E5F819479D8318FDE56DC93304"/>
  </w:style>
  <w:style w:type="paragraph" w:customStyle="1" w:styleId="1874CC0662B14D8294A63AA3758864EB">
    <w:name w:val="1874CC0662B14D8294A63AA3758864EB"/>
  </w:style>
  <w:style w:type="paragraph" w:customStyle="1" w:styleId="00F33E6063A14EEF8109BE6934144240">
    <w:name w:val="00F33E6063A14EEF8109BE6934144240"/>
  </w:style>
  <w:style w:type="paragraph" w:customStyle="1" w:styleId="8D646508A1114BB4BB1F0A0C0D052D48">
    <w:name w:val="8D646508A1114BB4BB1F0A0C0D052D48"/>
  </w:style>
  <w:style w:type="paragraph" w:customStyle="1" w:styleId="C388900A7E614BAD9868F74ABD528984">
    <w:name w:val="C388900A7E614BAD9868F74ABD528984"/>
  </w:style>
  <w:style w:type="paragraph" w:customStyle="1" w:styleId="FC32033AD6C944AC8E578DF27F4EF31C">
    <w:name w:val="FC32033AD6C944AC8E578DF27F4EF31C"/>
  </w:style>
  <w:style w:type="paragraph" w:customStyle="1" w:styleId="C49915D2F07A415AB65B9C74FAB54A44">
    <w:name w:val="C49915D2F07A415AB65B9C74FAB54A44"/>
  </w:style>
  <w:style w:type="paragraph" w:customStyle="1" w:styleId="34FD901CB4FD414C85A4AF614AE26C5E">
    <w:name w:val="34FD901CB4FD414C85A4AF614AE26C5E"/>
  </w:style>
  <w:style w:type="character" w:styleId="PlaceholderText">
    <w:name w:val="Placeholder Text"/>
    <w:basedOn w:val="DefaultParagraphFont"/>
    <w:uiPriority w:val="99"/>
    <w:semiHidden/>
    <w:rPr>
      <w:color w:val="808080"/>
    </w:rPr>
  </w:style>
  <w:style w:type="paragraph" w:customStyle="1" w:styleId="723AC1F01D68443C947BF39347EF414D">
    <w:name w:val="723AC1F01D68443C947BF39347EF414D"/>
  </w:style>
  <w:style w:type="paragraph" w:customStyle="1" w:styleId="B4EC7F6FBF4241718D5BBFE6E522E600">
    <w:name w:val="B4EC7F6FBF4241718D5BBFE6E522E600"/>
  </w:style>
  <w:style w:type="paragraph" w:customStyle="1" w:styleId="8D6B9B4672664352BD5678BABB6AA9F0">
    <w:name w:val="8D6B9B4672664352BD5678BABB6AA9F0"/>
  </w:style>
  <w:style w:type="paragraph" w:customStyle="1" w:styleId="D3118CCFF52041C995A2A48E6CB15013">
    <w:name w:val="D3118CCFF52041C995A2A48E6CB15013"/>
  </w:style>
  <w:style w:type="paragraph" w:customStyle="1" w:styleId="7C59E37D4C6E4439AAAC160AAF3451C8">
    <w:name w:val="7C59E37D4C6E4439AAAC160AAF3451C8"/>
  </w:style>
  <w:style w:type="paragraph" w:customStyle="1" w:styleId="F8D81E8BDDB84A4386A036102E90FCD9">
    <w:name w:val="F8D81E8BDDB84A4386A036102E90FCD9"/>
  </w:style>
  <w:style w:type="paragraph" w:customStyle="1" w:styleId="BB0C88A16EB3487882CF2CE807006FA8">
    <w:name w:val="BB0C88A16EB3487882CF2CE807006FA8"/>
  </w:style>
  <w:style w:type="paragraph" w:customStyle="1" w:styleId="2677693393AF4341AC93A4060358C853">
    <w:name w:val="2677693393AF4341AC93A4060358C853"/>
  </w:style>
  <w:style w:type="paragraph" w:customStyle="1" w:styleId="8990402DC36E4A9BAD81E37DE0899237">
    <w:name w:val="8990402DC36E4A9BAD81E37DE0899237"/>
  </w:style>
  <w:style w:type="paragraph" w:customStyle="1" w:styleId="59886427DD234289B24FECA5EACE8204">
    <w:name w:val="59886427DD234289B24FECA5EACE8204"/>
  </w:style>
  <w:style w:type="paragraph" w:customStyle="1" w:styleId="478444032339469FBF0E3A6C25188680">
    <w:name w:val="478444032339469FBF0E3A6C25188680"/>
  </w:style>
  <w:style w:type="paragraph" w:customStyle="1" w:styleId="69E6766AD4384CA8886EACC77A609264">
    <w:name w:val="69E6766AD4384CA8886EACC77A609264"/>
  </w:style>
  <w:style w:type="paragraph" w:customStyle="1" w:styleId="F15626E92B7A4FAC87D6C7DD33A56F87">
    <w:name w:val="F15626E92B7A4FAC87D6C7DD33A56F87"/>
  </w:style>
  <w:style w:type="paragraph" w:customStyle="1" w:styleId="E4973A404390481D8B0DA159CAB2534D">
    <w:name w:val="E4973A404390481D8B0DA159CAB2534D"/>
  </w:style>
  <w:style w:type="paragraph" w:customStyle="1" w:styleId="136E0797DD8A40B8AE90F884B1D24EF7">
    <w:name w:val="136E0797DD8A40B8AE90F884B1D24EF7"/>
  </w:style>
  <w:style w:type="paragraph" w:customStyle="1" w:styleId="B5BD7C9A253448BC87A578B2F4C2E27F">
    <w:name w:val="B5BD7C9A253448BC87A578B2F4C2E27F"/>
  </w:style>
  <w:style w:type="paragraph" w:customStyle="1" w:styleId="658D1B45C0EC40ABB6CC4543CD9A4EFA">
    <w:name w:val="658D1B45C0EC40ABB6CC4543CD9A4EFA"/>
  </w:style>
  <w:style w:type="paragraph" w:customStyle="1" w:styleId="EE17BF2FD3164A34BFA7416103FF4C8C">
    <w:name w:val="EE17BF2FD3164A34BFA7416103FF4C8C"/>
  </w:style>
  <w:style w:type="paragraph" w:customStyle="1" w:styleId="DB2D7CF966824DADB02D79BB02240E45">
    <w:name w:val="DB2D7CF966824DADB02D79BB02240E45"/>
  </w:style>
  <w:style w:type="paragraph" w:customStyle="1" w:styleId="2E5D9CC9D5054E19B0BE649ADC851AED">
    <w:name w:val="2E5D9CC9D5054E19B0BE649ADC851AED"/>
  </w:style>
  <w:style w:type="paragraph" w:customStyle="1" w:styleId="DB777852DD1A42BFBC448576C6849083">
    <w:name w:val="DB777852DD1A42BFBC448576C6849083"/>
  </w:style>
  <w:style w:type="paragraph" w:customStyle="1" w:styleId="9164BF3F9D3F469A86F3D2CA66AAF7AC">
    <w:name w:val="9164BF3F9D3F469A86F3D2CA66AAF7AC"/>
  </w:style>
  <w:style w:type="paragraph" w:customStyle="1" w:styleId="812F2C4F988C4B2D9519AD02D80881E0">
    <w:name w:val="812F2C4F988C4B2D9519AD02D80881E0"/>
    <w:rsid w:val="00C74598"/>
  </w:style>
  <w:style w:type="paragraph" w:customStyle="1" w:styleId="993928D0A5D443E0BFBCC7975C648654">
    <w:name w:val="993928D0A5D443E0BFBCC7975C648654"/>
    <w:rsid w:val="00C74598"/>
  </w:style>
  <w:style w:type="paragraph" w:customStyle="1" w:styleId="DF1132F55D694159893427EE767C975D">
    <w:name w:val="DF1132F55D694159893427EE767C975D"/>
    <w:rsid w:val="00C74598"/>
  </w:style>
  <w:style w:type="paragraph" w:customStyle="1" w:styleId="5B130A2DB3154793998F9F3CD792F473">
    <w:name w:val="5B130A2DB3154793998F9F3CD792F473"/>
    <w:rsid w:val="00C74598"/>
  </w:style>
  <w:style w:type="paragraph" w:customStyle="1" w:styleId="3BD9CF9542B94718B2A95198994C837B">
    <w:name w:val="3BD9CF9542B94718B2A95198994C837B"/>
    <w:rsid w:val="00C74598"/>
  </w:style>
  <w:style w:type="paragraph" w:customStyle="1" w:styleId="333BE607DD1A460CAB0FDAE6363CCED1">
    <w:name w:val="333BE607DD1A460CAB0FDAE6363CCED1"/>
    <w:rsid w:val="00C74598"/>
  </w:style>
  <w:style w:type="paragraph" w:customStyle="1" w:styleId="51964D9539CF4A0CB6A8211F2A55BA95">
    <w:name w:val="51964D9539CF4A0CB6A8211F2A55BA95"/>
    <w:rsid w:val="00C74598"/>
  </w:style>
  <w:style w:type="paragraph" w:customStyle="1" w:styleId="221653222A3E4E33BEF9F21ED14D3628">
    <w:name w:val="221653222A3E4E33BEF9F21ED14D3628"/>
    <w:rsid w:val="00C74598"/>
  </w:style>
  <w:style w:type="paragraph" w:customStyle="1" w:styleId="0FC4BD8CFE6E40F89BB39DD6C39569B6">
    <w:name w:val="0FC4BD8CFE6E40F89BB39DD6C39569B6"/>
    <w:rsid w:val="000E5E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MS Newsletter">
      <a:dk1>
        <a:sysClr val="windowText" lastClr="000000"/>
      </a:dk1>
      <a:lt1>
        <a:sysClr val="window" lastClr="FFFFFF"/>
      </a:lt1>
      <a:dk2>
        <a:srgbClr val="44546A"/>
      </a:dk2>
      <a:lt2>
        <a:srgbClr val="E7E6E6"/>
      </a:lt2>
      <a:accent1>
        <a:srgbClr val="0A249B"/>
      </a:accent1>
      <a:accent2>
        <a:srgbClr val="ED7D31"/>
      </a:accent2>
      <a:accent3>
        <a:srgbClr val="A5A5A5"/>
      </a:accent3>
      <a:accent4>
        <a:srgbClr val="FEDA02"/>
      </a:accent4>
      <a:accent5>
        <a:srgbClr val="5B9BD5"/>
      </a:accent5>
      <a:accent6>
        <a:srgbClr val="70AD47"/>
      </a:accent6>
      <a:hlink>
        <a:srgbClr val="0563C1"/>
      </a:hlink>
      <a:folHlink>
        <a:srgbClr val="954F72"/>
      </a:folHlink>
    </a:clrScheme>
    <a:fontScheme name="Custom 199">
      <a:majorFont>
        <a:latin typeface="Rockwell"/>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Nile news</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75D5FA-EB3C-42C6-9195-2FC1BFE06E38}">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06707CEA-6B02-46D5-ACDA-7E294F993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4D9F8-58B7-42AB-8C25-8BFD58245C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newspaper</Template>
  <TotalTime>0</TotalTime>
  <Pages>3</Pages>
  <Words>1745</Words>
  <Characters>9951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2020-05-26T09:20:00Z</dcterms:created>
  <dcterms:modified xsi:type="dcterms:W3CDTF">2020-05-28T21:15:00Z</dcterms:modified>
  <cp:category>May 2020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