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3DA" w:rsidRDefault="005F08D9">
      <w:pPr>
        <w:rPr>
          <w:rFonts w:ascii="Comic Sans MS" w:hAnsi="Comic Sans MS"/>
          <w:b/>
          <w:bCs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bCs/>
          <w:sz w:val="32"/>
          <w:szCs w:val="32"/>
          <w:u w:val="single"/>
        </w:rPr>
        <w:t>What makes Welwyn Garden City Special</w:t>
      </w:r>
    </w:p>
    <w:p w:rsidR="008F23DA" w:rsidRDefault="005F08D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like living in Welwyn Garden city because …</w:t>
      </w:r>
    </w:p>
    <w:p w:rsidR="008F23DA" w:rsidRDefault="005F08D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have a big garden with pretty flowers and tall trees.  We have lots of space to grow and play. We </w:t>
      </w:r>
      <w:r>
        <w:rPr>
          <w:rFonts w:ascii="Comic Sans MS" w:hAnsi="Comic Sans MS"/>
          <w:sz w:val="24"/>
          <w:szCs w:val="24"/>
        </w:rPr>
        <w:t>can plant out seeds to grow our food and then enjoy seeing it grow. I can play with my neighbours and during this lockdown we clap for our carers. We will happily chat.</w:t>
      </w:r>
    </w:p>
    <w:p w:rsidR="008F23DA" w:rsidRDefault="005F08D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garden city is like no other, with grassy verges and bright flowerbeds. Our town is</w:t>
      </w:r>
      <w:r>
        <w:rPr>
          <w:rFonts w:ascii="Comic Sans MS" w:hAnsi="Comic Sans MS"/>
          <w:sz w:val="24"/>
          <w:szCs w:val="24"/>
        </w:rPr>
        <w:t xml:space="preserve"> well-built. There are statues, a fountain and many open spaces that are full of trees and brightly coloured flowers. We can always find somewhere to walk - to see the sights around our town; we often walk and cycle through Sherrardspark Wood. Stanborough </w:t>
      </w:r>
      <w:r>
        <w:rPr>
          <w:rFonts w:ascii="Comic Sans MS" w:hAnsi="Comic Sans MS"/>
          <w:sz w:val="24"/>
          <w:szCs w:val="24"/>
        </w:rPr>
        <w:t xml:space="preserve">Lakes has fields and parks; they are even building a new splash park! Near my school there is also a rugby field where I can meet my friends and play. </w:t>
      </w:r>
    </w:p>
    <w:p w:rsidR="008F23DA" w:rsidRDefault="005F08D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are many facilities for us to use including a sport centre, trampoline park and cinema.</w:t>
      </w:r>
    </w:p>
    <w:p w:rsidR="008F23DA" w:rsidRDefault="005F08D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My school </w:t>
      </w:r>
      <w:r>
        <w:rPr>
          <w:rFonts w:ascii="Comic Sans MS" w:hAnsi="Comic Sans MS"/>
          <w:sz w:val="24"/>
          <w:szCs w:val="24"/>
        </w:rPr>
        <w:t>is excellent and I learn lot. I miss my teachers and friends and cannot wait to be back.</w:t>
      </w:r>
    </w:p>
    <w:p w:rsidR="008F23DA" w:rsidRDefault="005F08D9">
      <w:pPr>
        <w:jc w:val="both"/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-930910</wp:posOffset>
            </wp:positionH>
            <wp:positionV relativeFrom="paragraph">
              <wp:posOffset>237482</wp:posOffset>
            </wp:positionV>
            <wp:extent cx="4216398" cy="2768602"/>
            <wp:effectExtent l="0" t="2" r="12700" b="12700"/>
            <wp:wrapTight wrapText="bothSides">
              <wp:wrapPolygon edited="0">
                <wp:start x="-2" y="21746"/>
                <wp:lineTo x="21569" y="21746"/>
                <wp:lineTo x="21569" y="47"/>
                <wp:lineTo x="-2" y="47"/>
                <wp:lineTo x="-2" y="21746"/>
              </wp:wrapPolygon>
            </wp:wrapTight>
            <wp:docPr id="1" name="Picture 1" descr="A picture containing outdoor, person, man, holding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4216398" cy="27686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  <w:szCs w:val="24"/>
        </w:rPr>
        <w:t>I enjoy my ballet lessons which take place in the Vineyard Barn which is only 50 metres from my house.  A brand new Guide Hut was opened near the town centre three ye</w:t>
      </w:r>
      <w:r>
        <w:rPr>
          <w:rFonts w:ascii="Comic Sans MS" w:hAnsi="Comic Sans MS"/>
          <w:sz w:val="24"/>
          <w:szCs w:val="24"/>
        </w:rPr>
        <w:t>ars ago; I enjoy socialising with my friends and learning new things at Guides.  I also enjoy doing ‘Sportshall Athletics’ at Gosling Sports Park</w:t>
      </w:r>
      <w:r>
        <w:rPr>
          <w:rFonts w:ascii="Comic Sans MS" w:hAnsi="Comic Sans MS"/>
          <w:sz w:val="28"/>
          <w:szCs w:val="28"/>
        </w:rPr>
        <w:t xml:space="preserve">. </w:t>
      </w:r>
    </w:p>
    <w:p w:rsidR="008F23DA" w:rsidRDefault="005F08D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photo of me by the flower beds on the Campus West roundabout was taken two years ago.</w:t>
      </w:r>
    </w:p>
    <w:p w:rsidR="008F23DA" w:rsidRDefault="008F23DA">
      <w:pPr>
        <w:jc w:val="both"/>
        <w:rPr>
          <w:rFonts w:ascii="Comic Sans MS" w:hAnsi="Comic Sans MS"/>
          <w:sz w:val="24"/>
          <w:szCs w:val="24"/>
        </w:rPr>
      </w:pPr>
    </w:p>
    <w:p w:rsidR="008F23DA" w:rsidRDefault="008F23DA">
      <w:pPr>
        <w:jc w:val="both"/>
        <w:rPr>
          <w:rFonts w:ascii="Comic Sans MS" w:hAnsi="Comic Sans MS"/>
          <w:sz w:val="24"/>
          <w:szCs w:val="24"/>
        </w:rPr>
      </w:pPr>
    </w:p>
    <w:p w:rsidR="008F23DA" w:rsidRDefault="008F23DA">
      <w:pPr>
        <w:jc w:val="both"/>
        <w:rPr>
          <w:rFonts w:ascii="Comic Sans MS" w:hAnsi="Comic Sans MS"/>
          <w:sz w:val="24"/>
          <w:szCs w:val="24"/>
        </w:rPr>
      </w:pPr>
    </w:p>
    <w:p w:rsidR="008F23DA" w:rsidRDefault="005F08D9">
      <w:pPr>
        <w:jc w:val="right"/>
      </w:pPr>
      <w:r>
        <w:rPr>
          <w:rFonts w:ascii="Comic Sans MS" w:hAnsi="Comic Sans MS"/>
          <w:sz w:val="24"/>
          <w:szCs w:val="24"/>
        </w:rPr>
        <w:t>Hannah</w:t>
      </w:r>
    </w:p>
    <w:sectPr w:rsidR="008F23DA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8D9" w:rsidRDefault="005F08D9">
      <w:pPr>
        <w:spacing w:after="0" w:line="240" w:lineRule="auto"/>
      </w:pPr>
      <w:r>
        <w:separator/>
      </w:r>
    </w:p>
  </w:endnote>
  <w:endnote w:type="continuationSeparator" w:id="0">
    <w:p w:rsidR="005F08D9" w:rsidRDefault="005F0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8D9" w:rsidRDefault="005F08D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F08D9" w:rsidRDefault="005F08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8F23DA"/>
    <w:rsid w:val="003D5836"/>
    <w:rsid w:val="005F08D9"/>
    <w:rsid w:val="008F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E70581-5009-4A66-86EC-6F6F55D5C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Jewell</dc:creator>
  <dc:description/>
  <cp:lastModifiedBy>Sharon Boulton</cp:lastModifiedBy>
  <cp:revision>2</cp:revision>
  <dcterms:created xsi:type="dcterms:W3CDTF">2020-05-18T14:29:00Z</dcterms:created>
  <dcterms:modified xsi:type="dcterms:W3CDTF">2020-05-18T14:29:00Z</dcterms:modified>
</cp:coreProperties>
</file>